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5B52" w14:textId="77777777" w:rsidR="00273644" w:rsidRPr="00273644" w:rsidRDefault="00273644" w:rsidP="00273644">
      <w:pPr>
        <w:spacing w:after="120"/>
        <w:rPr>
          <w:rFonts w:ascii="Season Sans" w:eastAsia="Season Sans" w:hAnsi="Season Sans" w:cs="Times New Roman"/>
          <w:lang w:val="en-US"/>
        </w:rPr>
      </w:pPr>
      <w:r w:rsidRPr="00273644">
        <w:rPr>
          <w:rFonts w:ascii="Season Sans" w:eastAsia="Season Sans" w:hAnsi="Season Sans" w:cs="Times New Roman"/>
          <w:b/>
          <w:bCs/>
          <w:sz w:val="24"/>
          <w:szCs w:val="24"/>
        </w:rPr>
        <w:t>eQ Plc to acquire Genesta, strengthening its international growth platform and Nordic real estate asset management business</w:t>
      </w:r>
    </w:p>
    <w:p w14:paraId="7E6BDC40" w14:textId="77777777" w:rsidR="00D21E10" w:rsidRDefault="00D21E10" w:rsidP="00884EF4">
      <w:pPr>
        <w:pStyle w:val="Brdtext"/>
        <w:rPr>
          <w:lang w:val="en-US"/>
        </w:rPr>
      </w:pPr>
    </w:p>
    <w:p w14:paraId="4B4EA157" w14:textId="582F2040" w:rsidR="00A2177D" w:rsidRPr="00280F1F" w:rsidRDefault="00A2177D" w:rsidP="00A2177D">
      <w:pPr>
        <w:pStyle w:val="Brdtext"/>
        <w:rPr>
          <w:lang w:val="en-US"/>
        </w:rPr>
      </w:pPr>
      <w:r w:rsidRPr="00280F1F">
        <w:t xml:space="preserve">eQ Plc has today signed a share purchase agreement to acquire the entire share capital of Genesta Property Nordic AB, a company specialising in Nordic real estate asset management. The transaction is expected to strengthen </w:t>
      </w:r>
      <w:proofErr w:type="spellStart"/>
      <w:r w:rsidRPr="00280F1F">
        <w:t>eQ’s</w:t>
      </w:r>
      <w:proofErr w:type="spellEnd"/>
      <w:r w:rsidRPr="00280F1F">
        <w:t xml:space="preserve"> international growth platform and expand its real estate asset management business into a Nordic-wide business. If completed, the transaction would provide eQ with an international institutional client base and network, local operations in Sweden</w:t>
      </w:r>
      <w:r w:rsidR="00EF247D">
        <w:t>, Norway,</w:t>
      </w:r>
      <w:r w:rsidRPr="00280F1F">
        <w:t xml:space="preserve"> Denmark, and a Luxembourg-based fund management company authorised as an alternative investment fund manager (AIFM).</w:t>
      </w:r>
    </w:p>
    <w:p w14:paraId="229072CE" w14:textId="77777777" w:rsidR="00A2177D" w:rsidRPr="00DB167A" w:rsidRDefault="00A2177D" w:rsidP="00A2177D">
      <w:pPr>
        <w:pStyle w:val="Brdtext"/>
        <w:rPr>
          <w:lang w:val="en-US"/>
        </w:rPr>
      </w:pPr>
      <w:r w:rsidRPr="00DB167A">
        <w:t>The maximum debt-free transaction value before purchase price adjustments is EUR 15.5 million, comprising a base purchase price of EUR 11.5 million and a conditional earn-out of EUR 4.0 million.</w:t>
      </w:r>
    </w:p>
    <w:p w14:paraId="1A910767" w14:textId="77777777" w:rsidR="00A2177D" w:rsidRPr="00435148" w:rsidRDefault="00A2177D" w:rsidP="00A2177D">
      <w:pPr>
        <w:pStyle w:val="Liststycke"/>
        <w:numPr>
          <w:ilvl w:val="0"/>
          <w:numId w:val="5"/>
        </w:numPr>
      </w:pPr>
      <w:r w:rsidRPr="00F667F3">
        <w:t>Before purchase price adjustments, both the base purchase price and the earn-out will be paid 50% in cash and 50% in new shares in eQ Plc.</w:t>
      </w:r>
      <w:r w:rsidRPr="002613EB">
        <w:t xml:space="preserve"> </w:t>
      </w:r>
    </w:p>
    <w:p w14:paraId="48D5C798" w14:textId="77777777" w:rsidR="00A2177D" w:rsidRPr="00751C0D" w:rsidRDefault="00A2177D" w:rsidP="00A2177D">
      <w:pPr>
        <w:pStyle w:val="Liststycke"/>
        <w:numPr>
          <w:ilvl w:val="0"/>
          <w:numId w:val="5"/>
        </w:numPr>
        <w:rPr>
          <w:lang w:val="en-US"/>
        </w:rPr>
      </w:pPr>
      <w:r w:rsidRPr="00751C0D">
        <w:t>Upon closing of the transaction, Genesta’s current shareholders</w:t>
      </w:r>
      <w:r w:rsidRPr="00F667F3">
        <w:rPr>
          <w:lang w:val="en-US"/>
        </w:rPr>
        <w:t xml:space="preserve"> Caprock Ventures AB, Philip Björk Invest II AB, </w:t>
      </w:r>
      <w:proofErr w:type="spellStart"/>
      <w:r w:rsidRPr="00F667F3">
        <w:rPr>
          <w:lang w:val="en-US"/>
        </w:rPr>
        <w:t>Pinetwig</w:t>
      </w:r>
      <w:proofErr w:type="spellEnd"/>
      <w:r w:rsidRPr="00F667F3">
        <w:rPr>
          <w:lang w:val="en-US"/>
        </w:rPr>
        <w:t xml:space="preserve"> AB </w:t>
      </w:r>
      <w:r w:rsidRPr="00751C0D">
        <w:t>and</w:t>
      </w:r>
      <w:r w:rsidRPr="00F667F3">
        <w:rPr>
          <w:lang w:val="en-US"/>
        </w:rPr>
        <w:t xml:space="preserve"> Ted Söderlund Invest AB </w:t>
      </w:r>
      <w:r w:rsidRPr="00751C0D">
        <w:t>would become shareholders in</w:t>
      </w:r>
      <w:r w:rsidRPr="00F667F3">
        <w:rPr>
          <w:lang w:val="en-US"/>
        </w:rPr>
        <w:t xml:space="preserve"> eQ</w:t>
      </w:r>
      <w:r w:rsidRPr="00751C0D">
        <w:t xml:space="preserve"> through the share consideration. The sellers have undertaken to comply with transfer restrictions applying to the shares. Genesta’s partners David C. Neil, Philip Björk, Daniel Tallqvist and Ted Söderlund are committed to continuing the long-term development of the business as part of </w:t>
      </w:r>
      <w:proofErr w:type="spellStart"/>
      <w:r w:rsidRPr="00751C0D">
        <w:t>eQ.</w:t>
      </w:r>
      <w:proofErr w:type="spellEnd"/>
    </w:p>
    <w:p w14:paraId="4C56EF81" w14:textId="77777777" w:rsidR="00A2177D" w:rsidRPr="00751C0D" w:rsidRDefault="00A2177D" w:rsidP="00A2177D">
      <w:pPr>
        <w:pStyle w:val="Liststycke"/>
        <w:spacing w:line="260" w:lineRule="auto"/>
        <w:rPr>
          <w:lang w:val="en-US"/>
        </w:rPr>
      </w:pPr>
    </w:p>
    <w:p w14:paraId="3E2F072C" w14:textId="77777777" w:rsidR="00A2177D" w:rsidRPr="00CB1F7E" w:rsidRDefault="00A2177D" w:rsidP="00A2177D">
      <w:pPr>
        <w:pStyle w:val="Brdtext"/>
        <w:rPr>
          <w:lang w:val="en-US"/>
        </w:rPr>
      </w:pPr>
      <w:r w:rsidRPr="00CB1F7E">
        <w:rPr>
          <w:rFonts w:ascii="Season Sans Medium" w:hAnsi="Season Sans Medium"/>
          <w:lang w:val="en-US"/>
        </w:rPr>
        <w:t>A strategically significant step</w:t>
      </w:r>
    </w:p>
    <w:p w14:paraId="2D32FEA0" w14:textId="29FDF5F2" w:rsidR="00A2177D" w:rsidRPr="005017C9" w:rsidRDefault="00A2177D" w:rsidP="00A2177D">
      <w:pPr>
        <w:pStyle w:val="Brdtext"/>
        <w:rPr>
          <w:lang w:val="en-US"/>
        </w:rPr>
      </w:pPr>
      <w:r w:rsidRPr="000A5C62">
        <w:t xml:space="preserve">If completed, </w:t>
      </w:r>
      <w:r w:rsidRPr="005017C9">
        <w:t xml:space="preserve">the transaction will support the implementation of </w:t>
      </w:r>
      <w:proofErr w:type="spellStart"/>
      <w:r w:rsidRPr="005017C9">
        <w:t>eQ’s</w:t>
      </w:r>
      <w:proofErr w:type="spellEnd"/>
      <w:r w:rsidRPr="005017C9">
        <w:t xml:space="preserve"> Strategy 2030 – Return to Strong Growth. </w:t>
      </w:r>
      <w:r w:rsidRPr="009E2705">
        <w:t>Founded in 2003, Genesta is a Nordic real estate investment manager managing three real estate funds and approximately</w:t>
      </w:r>
      <w:r>
        <w:t xml:space="preserve"> EUR 1 billion </w:t>
      </w:r>
      <w:r w:rsidRPr="009E2705">
        <w:t>in assets. The company has</w:t>
      </w:r>
      <w:r>
        <w:t xml:space="preserve"> 30 </w:t>
      </w:r>
      <w:r w:rsidRPr="009E2705">
        <w:t xml:space="preserve">employees and offices in Stockholm, Helsinki, </w:t>
      </w:r>
      <w:r w:rsidR="00261605">
        <w:t xml:space="preserve">Oslo, </w:t>
      </w:r>
      <w:r w:rsidRPr="009E2705">
        <w:t>Copenhagen and Luxembourg. The net sales of the company’s asset management business in 2025 were approximately</w:t>
      </w:r>
      <w:r>
        <w:t xml:space="preserve"> EUR 9.6 </w:t>
      </w:r>
      <w:r w:rsidRPr="009E2705">
        <w:t xml:space="preserve">million </w:t>
      </w:r>
      <w:r>
        <w:t xml:space="preserve">(EUR 9.1 </w:t>
      </w:r>
      <w:r w:rsidRPr="009E2705">
        <w:t>million in 2024), and operating profit was approximately</w:t>
      </w:r>
      <w:r>
        <w:t xml:space="preserve"> EUR 2.7 </w:t>
      </w:r>
      <w:r w:rsidRPr="009E2705">
        <w:t xml:space="preserve">million </w:t>
      </w:r>
      <w:r>
        <w:t xml:space="preserve">(EUR 2.5 </w:t>
      </w:r>
      <w:r w:rsidRPr="009E2705">
        <w:t>million in 2024).</w:t>
      </w:r>
    </w:p>
    <w:p w14:paraId="185EF939" w14:textId="77777777" w:rsidR="00A2177D" w:rsidRPr="003B3E58" w:rsidRDefault="00A2177D" w:rsidP="00A2177D">
      <w:pPr>
        <w:pStyle w:val="Brdtext"/>
        <w:rPr>
          <w:lang w:val="en-US"/>
        </w:rPr>
      </w:pPr>
      <w:r w:rsidRPr="005017C9">
        <w:t>Genesta has more than 20 institutional investor clients, primarily European pension</w:t>
      </w:r>
      <w:r w:rsidRPr="003B3E58">
        <w:t xml:space="preserve"> investors, as well as long-standing investor relationships and an extensive international investor network. Genesta’s Nordic organisation, international investor base and Luxembourg fund platform are expected to complement </w:t>
      </w:r>
      <w:proofErr w:type="spellStart"/>
      <w:r w:rsidRPr="003B3E58">
        <w:t>eQ’s</w:t>
      </w:r>
      <w:proofErr w:type="spellEnd"/>
      <w:r w:rsidRPr="003B3E58">
        <w:t xml:space="preserve"> existing strengths in private markets investing and support the development and international distribution of new products. </w:t>
      </w:r>
      <w:proofErr w:type="spellStart"/>
      <w:r w:rsidRPr="003B3E58">
        <w:t>eQ’s</w:t>
      </w:r>
      <w:proofErr w:type="spellEnd"/>
      <w:r w:rsidRPr="003B3E58">
        <w:t xml:space="preserve"> strategic targets for 2030 remain unchanged.</w:t>
      </w:r>
    </w:p>
    <w:p w14:paraId="0E8BC2EC" w14:textId="77777777" w:rsidR="00A2177D" w:rsidRPr="00E83BE3" w:rsidRDefault="00A2177D" w:rsidP="00A2177D">
      <w:pPr>
        <w:pStyle w:val="Brdtext"/>
        <w:rPr>
          <w:lang w:val="en-US"/>
        </w:rPr>
      </w:pPr>
      <w:r w:rsidRPr="00E83BE3">
        <w:t xml:space="preserve">“In line with </w:t>
      </w:r>
      <w:proofErr w:type="spellStart"/>
      <w:r w:rsidRPr="00E83BE3">
        <w:t>eQ’s</w:t>
      </w:r>
      <w:proofErr w:type="spellEnd"/>
      <w:r w:rsidRPr="00E83BE3">
        <w:t xml:space="preserve"> strategy, we are pursuing growth through, among other things, international institutional client relationships, particularly in private equity and real estate investing, and by strengthening </w:t>
      </w:r>
      <w:proofErr w:type="spellStart"/>
      <w:r w:rsidRPr="00E83BE3">
        <w:t>eQ’s</w:t>
      </w:r>
      <w:proofErr w:type="spellEnd"/>
      <w:r w:rsidRPr="00E83BE3">
        <w:t xml:space="preserve"> position as a leading real estate asset manager. The acquisition of Genesta is the first step in building an international private markets growth platform and expanding our real estate asset management business into a Nordic-wide operation. Genesta’s institutional client relationships and networks, highly skilled personnel and Luxembourg fund platform support the implementation of </w:t>
      </w:r>
      <w:proofErr w:type="spellStart"/>
      <w:r w:rsidRPr="00E83BE3">
        <w:t>eQ’s</w:t>
      </w:r>
      <w:proofErr w:type="spellEnd"/>
      <w:r w:rsidRPr="00E83BE3">
        <w:t xml:space="preserve"> strategy and its international expansion,” says Jouko Pölönen, CEO of eQ Plc.</w:t>
      </w:r>
    </w:p>
    <w:p w14:paraId="0921FD9D" w14:textId="5A07FC5B" w:rsidR="00A2177D" w:rsidRPr="00494F20" w:rsidRDefault="00A2177D" w:rsidP="00A2177D">
      <w:pPr>
        <w:pStyle w:val="Brdtext"/>
        <w:rPr>
          <w:lang w:val="en-US"/>
        </w:rPr>
      </w:pPr>
      <w:r w:rsidRPr="00494F20">
        <w:t>“</w:t>
      </w:r>
      <w:proofErr w:type="spellStart"/>
      <w:r w:rsidRPr="00494F20">
        <w:t>eQ’s</w:t>
      </w:r>
      <w:proofErr w:type="spellEnd"/>
      <w:r w:rsidRPr="00494F20">
        <w:t xml:space="preserve"> strategy, culture and long-term approach make it a strong owner for Genesta. Together, we can strengthen our position in asset management and grow the business internationally. Joining forces with eQ will provide our clients with a significantly broader service offering and create development opportunities for our personnel as part of a larger organisation,” says David C. Neil, CEO of Genesta.</w:t>
      </w:r>
    </w:p>
    <w:p w14:paraId="780B2C0D" w14:textId="77777777" w:rsidR="00A2177D" w:rsidRPr="00CB1F7E" w:rsidRDefault="00A2177D" w:rsidP="00A2177D">
      <w:pPr>
        <w:pStyle w:val="Brdtext"/>
        <w:rPr>
          <w:lang w:val="en-US"/>
        </w:rPr>
      </w:pPr>
      <w:r w:rsidRPr="00CB1F7E">
        <w:rPr>
          <w:rFonts w:ascii="Season Sans Medium" w:hAnsi="Season Sans Medium"/>
          <w:lang w:val="en-US"/>
        </w:rPr>
        <w:t>Key terms of the transaction</w:t>
      </w:r>
    </w:p>
    <w:p w14:paraId="5FA5DB84" w14:textId="77777777" w:rsidR="00A2177D" w:rsidRPr="00DA7519" w:rsidRDefault="00A2177D" w:rsidP="00A2177D">
      <w:pPr>
        <w:pStyle w:val="Brdtext"/>
        <w:rPr>
          <w:lang w:val="en-US"/>
        </w:rPr>
      </w:pPr>
      <w:r w:rsidRPr="00DA7519">
        <w:t>The maximum debt-free transaction value before purchase price adjustments is EUR 15.5 million. The base purchase price is EUR 11.5 million, and the conditional earn-out is EUR 4.0 million.</w:t>
      </w:r>
    </w:p>
    <w:p w14:paraId="78E34D43" w14:textId="77777777" w:rsidR="00A2177D" w:rsidRDefault="00A2177D" w:rsidP="00A2177D">
      <w:pPr>
        <w:pStyle w:val="Brdtext"/>
        <w:rPr>
          <w:szCs w:val="20"/>
          <w:lang w:eastAsia="fi-FI"/>
        </w:rPr>
      </w:pPr>
      <w:r>
        <w:t xml:space="preserve">Before purchase price adjustments, the base purchase price will be paid 50% in cash and 50% in new shares in eQ Plc. The base purchase price comprises a cash component of approximately EUR 5.75 million and 680 471 new shares in eQ Plc, with a subscription price of EUR 8.45 per share, to be paid as a contribution in kind </w:t>
      </w:r>
      <w:r w:rsidRPr="005017C9">
        <w:t>at the closing.</w:t>
      </w:r>
      <w:r>
        <w:t xml:space="preserve"> </w:t>
      </w:r>
      <w:r>
        <w:lastRenderedPageBreak/>
        <w:t>The subscription price is based on the 30-trading-day volume-weighted average price of the eQ Plc share before signing of the share purchase agreement. In accordance with the share purchase agreement, the cash consideration will be adjusted after closing on the basis of net debt and net working capital. The number of new shares is fixed and will not be subject to adjustment.</w:t>
      </w:r>
    </w:p>
    <w:p w14:paraId="4317FC46" w14:textId="77777777" w:rsidR="00A2177D" w:rsidRPr="00543E33" w:rsidRDefault="00A2177D" w:rsidP="00A2177D">
      <w:pPr>
        <w:pStyle w:val="Brdtext"/>
        <w:rPr>
          <w:lang w:val="en-US"/>
        </w:rPr>
      </w:pPr>
      <w:r w:rsidRPr="00543E33">
        <w:t>The earn-out is based on the achievement of agreed fundraising targets within two years following closing of the transaction and will be paid in full if its conditions are met. The earn-out will be paid 50% in cash and 50% in new shares in eQ Plc. The subscription price for each earn-out share will be based on the 30-trading-day volume-weighted average price of the eQ Plc share. This 30-trading-day period will be calculated backwards from the date on which the obligation to pay the earn-out is finally confirmed in accordance with the share purchase agreement, at which time the number of earn-out shares will also be determined.</w:t>
      </w:r>
    </w:p>
    <w:p w14:paraId="5159945B" w14:textId="653FE8F4" w:rsidR="00A2177D" w:rsidRPr="00D93604" w:rsidRDefault="00A2177D" w:rsidP="00A2177D">
      <w:pPr>
        <w:pStyle w:val="Brdtext"/>
        <w:rPr>
          <w:lang w:val="en-US"/>
        </w:rPr>
      </w:pPr>
      <w:r w:rsidRPr="00D93604">
        <w:t xml:space="preserve">The cash consideration and the cash component of any earn-out will be financed from </w:t>
      </w:r>
      <w:proofErr w:type="spellStart"/>
      <w:r w:rsidRPr="00D93604">
        <w:t>eQ’s</w:t>
      </w:r>
      <w:proofErr w:type="spellEnd"/>
      <w:r w:rsidRPr="00D93604">
        <w:t xml:space="preserve"> cash reserves and, if necessary, with debt financing. Subject to fulfilment of the conditions precedent to closing of the transaction, the new shares will be issued in connection with closing. The issuance of the earn-out shares will be decided separately if the conditions for the earn-out are met.</w:t>
      </w:r>
    </w:p>
    <w:p w14:paraId="749D556D" w14:textId="77777777" w:rsidR="00A2177D" w:rsidRPr="002A3E89" w:rsidRDefault="00A2177D" w:rsidP="00A2177D">
      <w:pPr>
        <w:pStyle w:val="Brdtext"/>
        <w:rPr>
          <w:lang w:val="en-US"/>
        </w:rPr>
      </w:pPr>
      <w:r w:rsidRPr="002A3E89">
        <w:rPr>
          <w:rFonts w:ascii="Season Sans Medium" w:hAnsi="Season Sans Medium"/>
        </w:rPr>
        <w:t>Financial effects and timetable of the transaction</w:t>
      </w:r>
    </w:p>
    <w:p w14:paraId="453307A6" w14:textId="5FD8D23F" w:rsidR="00A2177D" w:rsidRPr="009E2705" w:rsidRDefault="00A2177D" w:rsidP="00A2177D">
      <w:pPr>
        <w:pStyle w:val="Brdtext"/>
        <w:rPr>
          <w:lang w:val="en-US"/>
        </w:rPr>
      </w:pPr>
      <w:r w:rsidRPr="009D2F20">
        <w:t xml:space="preserve">The transaction is not expected to affect </w:t>
      </w:r>
      <w:proofErr w:type="spellStart"/>
      <w:r w:rsidRPr="009D2F20">
        <w:t>eQ’s</w:t>
      </w:r>
      <w:proofErr w:type="spellEnd"/>
      <w:r w:rsidRPr="009D2F20">
        <w:t xml:space="preserve"> outlook for 2026.</w:t>
      </w:r>
      <w:r w:rsidR="009B1794">
        <w:rPr>
          <w:lang w:val="en-US"/>
        </w:rPr>
        <w:t xml:space="preserve"> </w:t>
      </w:r>
      <w:r w:rsidRPr="009E2705">
        <w:t xml:space="preserve">Closing of the transaction is subject to, among other things, the receipt of the necessary regulatory approvals and the fulfilment of certain customary conditions precedent. The transaction is expected to close at the latest </w:t>
      </w:r>
      <w:r>
        <w:t xml:space="preserve">during the first quarter of 2027. </w:t>
      </w:r>
    </w:p>
    <w:p w14:paraId="51B957BA" w14:textId="77777777" w:rsidR="00A2177D" w:rsidRPr="009E2705" w:rsidRDefault="00A2177D" w:rsidP="00A2177D">
      <w:pPr>
        <w:pStyle w:val="Brdtext"/>
        <w:rPr>
          <w:lang w:val="en-US"/>
        </w:rPr>
      </w:pPr>
      <w:r w:rsidRPr="009E2705">
        <w:rPr>
          <w:rFonts w:ascii="Season Sans Medium" w:hAnsi="Season Sans Medium"/>
        </w:rPr>
        <w:t>Briefing for analysts, investors and the media</w:t>
      </w:r>
    </w:p>
    <w:p w14:paraId="4E674E0A" w14:textId="77777777" w:rsidR="00A2177D" w:rsidRPr="009E2705" w:rsidRDefault="00A2177D" w:rsidP="00A2177D">
      <w:pPr>
        <w:pStyle w:val="Brdtext"/>
        <w:rPr>
          <w:lang w:val="en-US"/>
        </w:rPr>
      </w:pPr>
      <w:r w:rsidRPr="009E2705">
        <w:t>eQ will arrange a briefing on the transaction and the Q3 interim report for analysts, investors and the media. The briefing will be held o</w:t>
      </w:r>
      <w:r>
        <w:t>n 23.10.2026 at 11.00 a.m.</w:t>
      </w:r>
      <w:r w:rsidRPr="009E2705">
        <w:t xml:space="preserve"> at </w:t>
      </w:r>
      <w:proofErr w:type="spellStart"/>
      <w:r w:rsidRPr="009E2705">
        <w:t>eQ’s</w:t>
      </w:r>
      <w:proofErr w:type="spellEnd"/>
      <w:r w:rsidRPr="009E2705">
        <w:t xml:space="preserve"> premises at </w:t>
      </w:r>
      <w:proofErr w:type="spellStart"/>
      <w:r w:rsidRPr="009E2705">
        <w:t>Aleksanterinkatu</w:t>
      </w:r>
      <w:proofErr w:type="spellEnd"/>
      <w:r w:rsidRPr="009E2705">
        <w:t xml:space="preserve"> 19, 5th floor, Helsinki. The briefing may also be followed via webcast. Advance registration is required to participate in the webcast, and a link to the webcast will be sent to registered participants. Please register by email </w:t>
      </w:r>
      <w:r>
        <w:t>at linda.holm@eq.fi</w:t>
      </w:r>
    </w:p>
    <w:p w14:paraId="6C29BCCF" w14:textId="77777777" w:rsidR="00A2177D" w:rsidRPr="009E2705" w:rsidRDefault="00A2177D" w:rsidP="00A2177D">
      <w:pPr>
        <w:pStyle w:val="Brdtext"/>
        <w:rPr>
          <w:lang w:val="en-US"/>
        </w:rPr>
      </w:pPr>
    </w:p>
    <w:p w14:paraId="183D2F9D" w14:textId="77777777" w:rsidR="00A2177D" w:rsidRPr="005017C9" w:rsidRDefault="00A2177D" w:rsidP="00A2177D">
      <w:pPr>
        <w:pStyle w:val="Brdtext"/>
        <w:rPr>
          <w:lang w:val="en-US"/>
        </w:rPr>
      </w:pPr>
      <w:r w:rsidRPr="009E2705">
        <w:rPr>
          <w:lang w:val="en-US"/>
        </w:rPr>
        <w:t xml:space="preserve">Helsinki </w:t>
      </w:r>
      <w:r>
        <w:rPr>
          <w:lang w:val="en-US"/>
        </w:rPr>
        <w:t>23 October 2026</w:t>
      </w:r>
    </w:p>
    <w:p w14:paraId="1BDEF50F" w14:textId="46524A8B" w:rsidR="00A2177D" w:rsidRDefault="00A2177D" w:rsidP="00A2177D">
      <w:pPr>
        <w:pStyle w:val="Brdtext"/>
      </w:pPr>
      <w:r w:rsidRPr="005017C9">
        <w:rPr>
          <w:lang w:val="en-US"/>
        </w:rPr>
        <w:t xml:space="preserve">eQ </w:t>
      </w:r>
      <w:r w:rsidRPr="005017C9">
        <w:t>Plc</w:t>
      </w:r>
      <w:r w:rsidR="00670291">
        <w:t>.</w:t>
      </w:r>
    </w:p>
    <w:p w14:paraId="6A61D5C1" w14:textId="77777777" w:rsidR="00670291" w:rsidRPr="005017C9" w:rsidRDefault="00670291" w:rsidP="00A2177D">
      <w:pPr>
        <w:pStyle w:val="Brdtext"/>
        <w:rPr>
          <w:lang w:val="en-US"/>
        </w:rPr>
      </w:pPr>
    </w:p>
    <w:p w14:paraId="536BFF50" w14:textId="77777777" w:rsidR="00A2177D" w:rsidRPr="00CB1F7E" w:rsidRDefault="00A2177D" w:rsidP="00A2177D">
      <w:pPr>
        <w:pStyle w:val="Brdtext"/>
        <w:rPr>
          <w:lang w:val="en-US"/>
        </w:rPr>
      </w:pPr>
      <w:r w:rsidRPr="005017C9">
        <w:rPr>
          <w:lang w:val="en-US"/>
        </w:rPr>
        <w:t>Further information:</w:t>
      </w:r>
    </w:p>
    <w:p w14:paraId="712E891C" w14:textId="43C585D9" w:rsidR="00A2177D" w:rsidRPr="00CB1F7E" w:rsidRDefault="00A2177D" w:rsidP="00A2177D">
      <w:pPr>
        <w:pStyle w:val="Brdtext"/>
        <w:rPr>
          <w:lang w:val="en-US"/>
        </w:rPr>
      </w:pPr>
      <w:r w:rsidRPr="00CB1F7E">
        <w:rPr>
          <w:lang w:val="en-US"/>
        </w:rPr>
        <w:t xml:space="preserve">Jouko Pölönen, CEO, </w:t>
      </w:r>
      <w:r w:rsidR="00670291">
        <w:rPr>
          <w:lang w:val="en-US"/>
        </w:rPr>
        <w:t xml:space="preserve">eQ Plc. </w:t>
      </w:r>
      <w:r w:rsidRPr="00CB1F7E">
        <w:rPr>
          <w:lang w:val="en-US"/>
        </w:rPr>
        <w:t>tel. +358 50 1282</w:t>
      </w:r>
    </w:p>
    <w:p w14:paraId="214EEA57" w14:textId="42D6F457" w:rsidR="00A2177D" w:rsidRPr="00CB1F7E" w:rsidRDefault="00A2177D" w:rsidP="00A2177D">
      <w:pPr>
        <w:pStyle w:val="Brdtext"/>
        <w:rPr>
          <w:lang w:val="en-US"/>
        </w:rPr>
      </w:pPr>
      <w:r w:rsidRPr="00E431CB">
        <w:rPr>
          <w:lang w:val="en-US"/>
        </w:rPr>
        <w:t xml:space="preserve">Pertti Vanhanen, </w:t>
      </w:r>
      <w:r w:rsidRPr="00E431CB">
        <w:t xml:space="preserve">Director, International Business, </w:t>
      </w:r>
      <w:r w:rsidR="00670291">
        <w:t xml:space="preserve">eQ Plc. </w:t>
      </w:r>
      <w:r w:rsidRPr="00E431CB">
        <w:t>tel.</w:t>
      </w:r>
      <w:r w:rsidRPr="00E431CB">
        <w:rPr>
          <w:lang w:val="en-US"/>
        </w:rPr>
        <w:t xml:space="preserve"> </w:t>
      </w:r>
      <w:r w:rsidRPr="00CB1F7E">
        <w:rPr>
          <w:lang w:val="en-US"/>
        </w:rPr>
        <w:t>+44 792059394</w:t>
      </w:r>
    </w:p>
    <w:p w14:paraId="354DD212" w14:textId="48CEFF52" w:rsidR="00A2177D" w:rsidRDefault="00670291" w:rsidP="00A2177D">
      <w:pPr>
        <w:pStyle w:val="Brdtext"/>
        <w:rPr>
          <w:lang w:val="en-US"/>
        </w:rPr>
      </w:pPr>
      <w:r>
        <w:rPr>
          <w:lang w:val="en-US"/>
        </w:rPr>
        <w:t>David Neil, CEO Genesta, tel. +46</w:t>
      </w:r>
      <w:r w:rsidRPr="00670291">
        <w:t xml:space="preserve"> </w:t>
      </w:r>
      <w:r w:rsidRPr="00670291">
        <w:rPr>
          <w:lang w:val="en-US"/>
        </w:rPr>
        <w:t>70 685 8500</w:t>
      </w:r>
    </w:p>
    <w:p w14:paraId="597ED84B" w14:textId="77777777" w:rsidR="00670291" w:rsidRPr="00BC38B1" w:rsidRDefault="00670291" w:rsidP="00A2177D">
      <w:pPr>
        <w:pStyle w:val="Brdtext"/>
        <w:rPr>
          <w:lang w:val="en-US"/>
        </w:rPr>
      </w:pPr>
    </w:p>
    <w:p w14:paraId="0580D688" w14:textId="4D3C20F7" w:rsidR="00A2177D" w:rsidRPr="00320986" w:rsidRDefault="009B1794" w:rsidP="00A2177D">
      <w:pPr>
        <w:pStyle w:val="Brdtext"/>
        <w:rPr>
          <w:lang w:val="en-US"/>
        </w:rPr>
      </w:pPr>
      <w:r w:rsidRPr="009B1794">
        <w:rPr>
          <w:rFonts w:ascii="Season Sans Medium" w:hAnsi="Season Sans Medium"/>
        </w:rPr>
        <w:t>About eQ:</w:t>
      </w:r>
      <w:r>
        <w:br/>
      </w:r>
      <w:r w:rsidR="00A2177D" w:rsidRPr="00320986">
        <w:t xml:space="preserve">eQ is a Finnish group focusing on asset management and corporate finance operations. eQ Asset Management offers a broad range of asset management services to both institutional and private clients. The Group’s assets under management total EUR 14.3 billion. </w:t>
      </w:r>
      <w:proofErr w:type="spellStart"/>
      <w:r w:rsidR="00A2177D" w:rsidRPr="00320986">
        <w:t>Advium</w:t>
      </w:r>
      <w:proofErr w:type="spellEnd"/>
      <w:r w:rsidR="00A2177D" w:rsidRPr="00320986">
        <w:t xml:space="preserve"> Corporate Finance, which is part of the Group, provides services related to corporate and real estate transactions and capital arrangements. The shares of the Group’s parent company, eQ Plc, are listed on Nasdaq Helsinki. Further information about the Group is available at www.eq.fi.</w:t>
      </w:r>
      <w:r>
        <w:br/>
      </w:r>
    </w:p>
    <w:p w14:paraId="1BDF7891" w14:textId="5FDDAFF3" w:rsidR="009B1794" w:rsidRPr="009B1794" w:rsidRDefault="009B1794" w:rsidP="009B1794">
      <w:pPr>
        <w:pStyle w:val="Brdtext"/>
        <w:spacing w:line="260" w:lineRule="auto"/>
      </w:pPr>
      <w:r w:rsidRPr="009B1794">
        <w:rPr>
          <w:rFonts w:ascii="Season Sans Medium" w:hAnsi="Season Sans Medium"/>
        </w:rPr>
        <w:t>About Genesta</w:t>
      </w:r>
      <w:r>
        <w:t>:</w:t>
      </w:r>
      <w:r w:rsidRPr="009B1794">
        <w:br/>
        <w:t>Genesta is a fund and investment manager that specializes in real estate in the four Nordic countries. We invest in residential, office, retail and logistics assets and have offices in Stockholm, Helsinki, Copenhagen, Oslo and Luxembourg.</w:t>
      </w:r>
      <w:r>
        <w:rPr>
          <w:lang w:val="en-US"/>
        </w:rPr>
        <w:t xml:space="preserve"> </w:t>
      </w:r>
      <w:r w:rsidRPr="009B1794">
        <w:t xml:space="preserve">For further information about the company, please visit </w:t>
      </w:r>
      <w:hyperlink r:id="rId8" w:history="1">
        <w:r w:rsidRPr="009B1794">
          <w:rPr>
            <w:rStyle w:val="Hyperlnk"/>
          </w:rPr>
          <w:t>www.genesta.eu</w:t>
        </w:r>
      </w:hyperlink>
      <w:r w:rsidRPr="009B1794">
        <w:t>.</w:t>
      </w:r>
    </w:p>
    <w:p w14:paraId="672114AF" w14:textId="77777777" w:rsidR="009B1794" w:rsidRPr="009B1794" w:rsidRDefault="009B1794" w:rsidP="009B1794">
      <w:pPr>
        <w:pStyle w:val="Brdtext"/>
        <w:spacing w:line="260" w:lineRule="auto"/>
      </w:pPr>
    </w:p>
    <w:p w14:paraId="3AB2D8A7" w14:textId="77777777" w:rsidR="00A2177D" w:rsidRPr="009B1794" w:rsidRDefault="00A2177D" w:rsidP="00A2177D">
      <w:pPr>
        <w:pStyle w:val="Brdtext"/>
        <w:spacing w:line="260" w:lineRule="auto"/>
      </w:pPr>
    </w:p>
    <w:p w14:paraId="7A2E4FD0" w14:textId="77777777" w:rsidR="00A2177D" w:rsidRPr="00CB1F7E" w:rsidRDefault="00A2177D" w:rsidP="00A2177D">
      <w:pPr>
        <w:pStyle w:val="Brdtext"/>
        <w:spacing w:line="259" w:lineRule="auto"/>
        <w:rPr>
          <w:lang w:val="en-US"/>
        </w:rPr>
      </w:pPr>
      <w:r w:rsidRPr="00CB1F7E">
        <w:rPr>
          <w:sz w:val="24"/>
          <w:szCs w:val="24"/>
          <w:lang w:val="en-US"/>
        </w:rPr>
        <w:t>IMPORTANT NOTICE</w:t>
      </w:r>
    </w:p>
    <w:p w14:paraId="5DB8D3E6" w14:textId="77777777" w:rsidR="00A2177D" w:rsidRPr="002D2B20" w:rsidRDefault="00A2177D" w:rsidP="00A2177D">
      <w:pPr>
        <w:pStyle w:val="Brdtext"/>
        <w:spacing w:line="259" w:lineRule="auto"/>
        <w:rPr>
          <w:lang w:val="en-US"/>
        </w:rPr>
      </w:pPr>
      <w:r w:rsidRPr="002D2B20">
        <w:t>The information contained in this release does not constitute an offer document, prospectus, an offer to sell or a solicitation of an offer to acquire any securities referred to in this release in any jurisdiction.</w:t>
      </w:r>
    </w:p>
    <w:p w14:paraId="16A609C8" w14:textId="77777777" w:rsidR="00A2177D" w:rsidRPr="002D1C46" w:rsidRDefault="00A2177D" w:rsidP="00A2177D">
      <w:pPr>
        <w:pStyle w:val="Brdtext"/>
        <w:spacing w:line="259" w:lineRule="auto"/>
        <w:rPr>
          <w:lang w:val="en-US"/>
        </w:rPr>
      </w:pPr>
      <w:r w:rsidRPr="002D1C46">
        <w:t xml:space="preserve">Certain statements in this release are “forward-looking statements”. Forward-looking statements include statements concerning the transaction and its effects on eQ, as well as </w:t>
      </w:r>
      <w:proofErr w:type="spellStart"/>
      <w:r w:rsidRPr="002D1C46">
        <w:t>eQ’s</w:t>
      </w:r>
      <w:proofErr w:type="spellEnd"/>
      <w:r w:rsidRPr="002D1C46">
        <w:t xml:space="preserve"> plans, assumptions, estimates, objectives, targets, ambitions, strategies, future events, future revenues or performance, plans or intentions relating to acquisitions, </w:t>
      </w:r>
      <w:proofErr w:type="spellStart"/>
      <w:r w:rsidRPr="002D1C46">
        <w:t>eQ’s</w:t>
      </w:r>
      <w:proofErr w:type="spellEnd"/>
      <w:r w:rsidRPr="002D1C46">
        <w:t xml:space="preserve"> competitive strengths and weaknesses, financing plans or objectives, future operations and development, its business strategy and anticipated trends in the political and legal environment of the industry in which it operates, and other information that is not historical information. In some cases, they may be identified using forward-looking terminology, including the terms “believes”, “may”, “intends”, “might”, “will” or “should”, or, in each case, their negative forms or variations of comparable terminology.</w:t>
      </w:r>
    </w:p>
    <w:p w14:paraId="7AD1EE5B" w14:textId="77777777" w:rsidR="00A2177D" w:rsidRPr="00435148" w:rsidRDefault="00A2177D" w:rsidP="00A2177D">
      <w:pPr>
        <w:pStyle w:val="Brdtext"/>
        <w:spacing w:line="259" w:lineRule="auto"/>
        <w:rPr>
          <w:lang w:val="en-US"/>
        </w:rPr>
      </w:pPr>
      <w:r w:rsidRPr="00435148">
        <w:t>The forward-looking statements in this release are based on assumptions. Forward-looking statements inherently involve risks, uncertainties and assumptions, both general and specific, and there is a risk that forecasts, projections, estimates, plans and other forward-looking statements will not be achieved. In light of these risks, uncertainties and assumptions, you are cautioned not to place undue reliance on such forward-looking statements. All forward-looking statements contained in this release are made in light of the information available as at the date of this release. eQ does not intend, and assumes no obligation, to update or revise any forward-looking statements contained in this release.</w:t>
      </w:r>
    </w:p>
    <w:p w14:paraId="4460A960" w14:textId="77777777" w:rsidR="00A2177D" w:rsidRPr="00A2177D" w:rsidRDefault="00A2177D" w:rsidP="00884EF4">
      <w:pPr>
        <w:pStyle w:val="Brdtext"/>
        <w:rPr>
          <w:lang w:val="en-US"/>
        </w:rPr>
      </w:pPr>
    </w:p>
    <w:sectPr w:rsidR="00A2177D" w:rsidRPr="00A2177D" w:rsidSect="007D3E81">
      <w:headerReference w:type="default" r:id="rId9"/>
      <w:footerReference w:type="default" r:id="rId10"/>
      <w:headerReference w:type="first" r:id="rId11"/>
      <w:type w:val="continuous"/>
      <w:pgSz w:w="11906" w:h="16838" w:code="9"/>
      <w:pgMar w:top="1985" w:right="964" w:bottom="1134" w:left="964"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91599" w14:textId="77777777" w:rsidR="00806F0D" w:rsidRPr="000C7AB7" w:rsidRDefault="00806F0D" w:rsidP="00C14751">
      <w:pPr>
        <w:spacing w:line="240" w:lineRule="auto"/>
      </w:pPr>
      <w:r w:rsidRPr="000C7AB7">
        <w:separator/>
      </w:r>
    </w:p>
  </w:endnote>
  <w:endnote w:type="continuationSeparator" w:id="0">
    <w:p w14:paraId="5E908490" w14:textId="77777777" w:rsidR="00806F0D" w:rsidRPr="000C7AB7" w:rsidRDefault="00806F0D" w:rsidP="00C14751">
      <w:pPr>
        <w:spacing w:line="240" w:lineRule="auto"/>
      </w:pPr>
      <w:r w:rsidRPr="000C7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ason Sans">
    <w:altName w:val="Cambria"/>
    <w:charset w:val="00"/>
    <w:family w:val="swiss"/>
    <w:pitch w:val="variable"/>
    <w:sig w:usb0="A10000FF" w:usb1="1001A47B" w:usb2="00000000" w:usb3="00000000" w:csb0="00000193" w:csb1="00000000"/>
  </w:font>
  <w:font w:name="Season Mix">
    <w:altName w:val="Cambria"/>
    <w:charset w:val="00"/>
    <w:family w:val="swiss"/>
    <w:pitch w:val="variable"/>
    <w:sig w:usb0="A10000FF" w:usb1="1001A47B" w:usb2="00000000" w:usb3="00000000" w:csb0="00000193" w:csb1="00000000"/>
  </w:font>
  <w:font w:name="Season Sans Medium">
    <w:altName w:val="Calibri"/>
    <w:charset w:val="00"/>
    <w:family w:val="swiss"/>
    <w:pitch w:val="variable"/>
    <w:sig w:usb0="A10000FF" w:usb1="1001A47B" w:usb2="00000000" w:usb3="00000000" w:csb0="00000193" w:csb1="00000000"/>
  </w:font>
  <w:font w:name="Season Mix Medium">
    <w:altName w:val="Calibri"/>
    <w:charset w:val="00"/>
    <w:family w:val="swiss"/>
    <w:pitch w:val="variable"/>
    <w:sig w:usb0="A10000FF" w:usb1="1001A4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78CD" w14:textId="77777777" w:rsidR="00B855CE" w:rsidRPr="000C7AB7" w:rsidRDefault="00B855CE">
    <w:pPr>
      <w:pStyle w:val="Sidfot"/>
    </w:pPr>
    <w:r w:rsidRPr="000C7AB7">
      <w:rPr>
        <w:noProof/>
      </w:rPr>
      <mc:AlternateContent>
        <mc:Choice Requires="wps">
          <w:drawing>
            <wp:anchor distT="0" distB="0" distL="114300" distR="114300" simplePos="0" relativeHeight="251661312" behindDoc="0" locked="1" layoutInCell="1" allowOverlap="1" wp14:anchorId="1558616D" wp14:editId="35648A37">
              <wp:simplePos x="0" y="0"/>
              <wp:positionH relativeFrom="page">
                <wp:posOffset>612140</wp:posOffset>
              </wp:positionH>
              <wp:positionV relativeFrom="page">
                <wp:posOffset>431800</wp:posOffset>
              </wp:positionV>
              <wp:extent cx="756000" cy="432000"/>
              <wp:effectExtent l="0" t="0" r="6350" b="6350"/>
              <wp:wrapNone/>
              <wp:docPr id="61608069" name="Freeform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756000" cy="432000"/>
                      </a:xfrm>
                      <a:custGeom>
                        <a:avLst/>
                        <a:gdLst>
                          <a:gd name="T0" fmla="*/ 3771 w 4134"/>
                          <a:gd name="T1" fmla="*/ 881 h 2361"/>
                          <a:gd name="T2" fmla="*/ 3612 w 4134"/>
                          <a:gd name="T3" fmla="*/ 610 h 2361"/>
                          <a:gd name="T4" fmla="*/ 3367 w 4134"/>
                          <a:gd name="T5" fmla="*/ 414 h 2361"/>
                          <a:gd name="T6" fmla="*/ 3041 w 4134"/>
                          <a:gd name="T7" fmla="*/ 314 h 2361"/>
                          <a:gd name="T8" fmla="*/ 2714 w 4134"/>
                          <a:gd name="T9" fmla="*/ 342 h 2361"/>
                          <a:gd name="T10" fmla="*/ 2432 w 4134"/>
                          <a:gd name="T11" fmla="*/ 482 h 2361"/>
                          <a:gd name="T12" fmla="*/ 2219 w 4134"/>
                          <a:gd name="T13" fmla="*/ 711 h 2361"/>
                          <a:gd name="T14" fmla="*/ 2095 w 4134"/>
                          <a:gd name="T15" fmla="*/ 1026 h 2361"/>
                          <a:gd name="T16" fmla="*/ 2099 w 4134"/>
                          <a:gd name="T17" fmla="*/ 1356 h 2361"/>
                          <a:gd name="T18" fmla="*/ 2219 w 4134"/>
                          <a:gd name="T19" fmla="*/ 1650 h 2361"/>
                          <a:gd name="T20" fmla="*/ 2432 w 4134"/>
                          <a:gd name="T21" fmla="*/ 1879 h 2361"/>
                          <a:gd name="T22" fmla="*/ 2714 w 4134"/>
                          <a:gd name="T23" fmla="*/ 2019 h 2361"/>
                          <a:gd name="T24" fmla="*/ 3063 w 4134"/>
                          <a:gd name="T25" fmla="*/ 2045 h 2361"/>
                          <a:gd name="T26" fmla="*/ 3367 w 4134"/>
                          <a:gd name="T27" fmla="*/ 1947 h 2361"/>
                          <a:gd name="T28" fmla="*/ 3612 w 4134"/>
                          <a:gd name="T29" fmla="*/ 1751 h 2361"/>
                          <a:gd name="T30" fmla="*/ 3771 w 4134"/>
                          <a:gd name="T31" fmla="*/ 1480 h 2361"/>
                          <a:gd name="T32" fmla="*/ 4134 w 4134"/>
                          <a:gd name="T33" fmla="*/ 2361 h 2361"/>
                          <a:gd name="T34" fmla="*/ 2563 w 4134"/>
                          <a:gd name="T35" fmla="*/ 2296 h 2361"/>
                          <a:gd name="T36" fmla="*/ 2202 w 4134"/>
                          <a:gd name="T37" fmla="*/ 2092 h 2361"/>
                          <a:gd name="T38" fmla="*/ 1923 w 4134"/>
                          <a:gd name="T39" fmla="*/ 1762 h 2361"/>
                          <a:gd name="T40" fmla="*/ 1784 w 4134"/>
                          <a:gd name="T41" fmla="*/ 1356 h 2361"/>
                          <a:gd name="T42" fmla="*/ 1800 w 4134"/>
                          <a:gd name="T43" fmla="*/ 920 h 2361"/>
                          <a:gd name="T44" fmla="*/ 1938 w 4134"/>
                          <a:gd name="T45" fmla="*/ 574 h 2361"/>
                          <a:gd name="T46" fmla="*/ 2182 w 4134"/>
                          <a:gd name="T47" fmla="*/ 285 h 2361"/>
                          <a:gd name="T48" fmla="*/ 2554 w 4134"/>
                          <a:gd name="T49" fmla="*/ 68 h 2361"/>
                          <a:gd name="T50" fmla="*/ 2982 w 4134"/>
                          <a:gd name="T51" fmla="*/ 0 h 2361"/>
                          <a:gd name="T52" fmla="*/ 3378 w 4134"/>
                          <a:gd name="T53" fmla="*/ 78 h 2361"/>
                          <a:gd name="T54" fmla="*/ 3701 w 4134"/>
                          <a:gd name="T55" fmla="*/ 267 h 2361"/>
                          <a:gd name="T56" fmla="*/ 3967 w 4134"/>
                          <a:gd name="T57" fmla="*/ 574 h 2361"/>
                          <a:gd name="T58" fmla="*/ 4116 w 4134"/>
                          <a:gd name="T59" fmla="*/ 976 h 2361"/>
                          <a:gd name="T60" fmla="*/ 4111 w 4134"/>
                          <a:gd name="T61" fmla="*/ 1413 h 2361"/>
                          <a:gd name="T62" fmla="*/ 3981 w 4134"/>
                          <a:gd name="T63" fmla="*/ 1762 h 2361"/>
                          <a:gd name="T64" fmla="*/ 3750 w 4134"/>
                          <a:gd name="T65" fmla="*/ 2052 h 2361"/>
                          <a:gd name="T66" fmla="*/ 1936 w 4134"/>
                          <a:gd name="T67" fmla="*/ 2088 h 2361"/>
                          <a:gd name="T68" fmla="*/ 1596 w 4134"/>
                          <a:gd name="T69" fmla="*/ 2286 h 2361"/>
                          <a:gd name="T70" fmla="*/ 1208 w 4134"/>
                          <a:gd name="T71" fmla="*/ 2361 h 2361"/>
                          <a:gd name="T72" fmla="*/ 810 w 4134"/>
                          <a:gd name="T73" fmla="*/ 2302 h 2361"/>
                          <a:gd name="T74" fmla="*/ 479 w 4134"/>
                          <a:gd name="T75" fmla="*/ 2130 h 2361"/>
                          <a:gd name="T76" fmla="*/ 198 w 4134"/>
                          <a:gd name="T77" fmla="*/ 1835 h 2361"/>
                          <a:gd name="T78" fmla="*/ 29 w 4134"/>
                          <a:gd name="T79" fmla="*/ 1441 h 2361"/>
                          <a:gd name="T80" fmla="*/ 13 w 4134"/>
                          <a:gd name="T81" fmla="*/ 1005 h 2361"/>
                          <a:gd name="T82" fmla="*/ 125 w 4134"/>
                          <a:gd name="T83" fmla="*/ 650 h 2361"/>
                          <a:gd name="T84" fmla="*/ 346 w 4134"/>
                          <a:gd name="T85" fmla="*/ 345 h 2361"/>
                          <a:gd name="T86" fmla="*/ 703 w 4134"/>
                          <a:gd name="T87" fmla="*/ 100 h 2361"/>
                          <a:gd name="T88" fmla="*/ 1122 w 4134"/>
                          <a:gd name="T89" fmla="*/ 1 h 2361"/>
                          <a:gd name="T90" fmla="*/ 1522 w 4134"/>
                          <a:gd name="T91" fmla="*/ 49 h 2361"/>
                          <a:gd name="T92" fmla="*/ 1895 w 4134"/>
                          <a:gd name="T93" fmla="*/ 240 h 2361"/>
                          <a:gd name="T94" fmla="*/ 1747 w 4134"/>
                          <a:gd name="T95" fmla="*/ 518 h 2361"/>
                          <a:gd name="T96" fmla="*/ 1488 w 4134"/>
                          <a:gd name="T97" fmla="*/ 365 h 2361"/>
                          <a:gd name="T98" fmla="*/ 1181 w 4134"/>
                          <a:gd name="T99" fmla="*/ 309 h 2361"/>
                          <a:gd name="T100" fmla="*/ 877 w 4134"/>
                          <a:gd name="T101" fmla="*/ 364 h 2361"/>
                          <a:gd name="T102" fmla="*/ 633 w 4134"/>
                          <a:gd name="T103" fmla="*/ 503 h 2361"/>
                          <a:gd name="T104" fmla="*/ 437 w 4134"/>
                          <a:gd name="T105" fmla="*/ 726 h 2361"/>
                          <a:gd name="T106" fmla="*/ 323 w 4134"/>
                          <a:gd name="T107" fmla="*/ 1025 h 2361"/>
                          <a:gd name="T108" fmla="*/ 331 w 4134"/>
                          <a:gd name="T109" fmla="*/ 1373 h 2361"/>
                          <a:gd name="T110" fmla="*/ 437 w 4134"/>
                          <a:gd name="T111" fmla="*/ 1635 h 2361"/>
                          <a:gd name="T112" fmla="*/ 678 w 4134"/>
                          <a:gd name="T113" fmla="*/ 1892 h 2361"/>
                          <a:gd name="T114" fmla="*/ 968 w 4134"/>
                          <a:gd name="T115" fmla="*/ 2025 h 2361"/>
                          <a:gd name="T116" fmla="*/ 1267 w 4134"/>
                          <a:gd name="T117" fmla="*/ 2048 h 2361"/>
                          <a:gd name="T118" fmla="*/ 1581 w 4134"/>
                          <a:gd name="T119" fmla="*/ 1955 h 2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134" h="2361">
                            <a:moveTo>
                              <a:pt x="3824" y="1181"/>
                            </a:moveTo>
                            <a:lnTo>
                              <a:pt x="3824" y="1157"/>
                            </a:lnTo>
                            <a:lnTo>
                              <a:pt x="3823" y="1135"/>
                            </a:lnTo>
                            <a:lnTo>
                              <a:pt x="3822" y="1113"/>
                            </a:lnTo>
                            <a:lnTo>
                              <a:pt x="3820" y="1091"/>
                            </a:lnTo>
                            <a:lnTo>
                              <a:pt x="3817" y="1069"/>
                            </a:lnTo>
                            <a:lnTo>
                              <a:pt x="3814" y="1047"/>
                            </a:lnTo>
                            <a:lnTo>
                              <a:pt x="3811" y="1026"/>
                            </a:lnTo>
                            <a:lnTo>
                              <a:pt x="3807" y="1005"/>
                            </a:lnTo>
                            <a:lnTo>
                              <a:pt x="3802" y="983"/>
                            </a:lnTo>
                            <a:lnTo>
                              <a:pt x="3797" y="963"/>
                            </a:lnTo>
                            <a:lnTo>
                              <a:pt x="3791" y="942"/>
                            </a:lnTo>
                            <a:lnTo>
                              <a:pt x="3785" y="921"/>
                            </a:lnTo>
                            <a:lnTo>
                              <a:pt x="3778" y="901"/>
                            </a:lnTo>
                            <a:lnTo>
                              <a:pt x="3771" y="881"/>
                            </a:lnTo>
                            <a:lnTo>
                              <a:pt x="3764" y="861"/>
                            </a:lnTo>
                            <a:lnTo>
                              <a:pt x="3756" y="841"/>
                            </a:lnTo>
                            <a:lnTo>
                              <a:pt x="3747" y="822"/>
                            </a:lnTo>
                            <a:lnTo>
                              <a:pt x="3738" y="803"/>
                            </a:lnTo>
                            <a:lnTo>
                              <a:pt x="3729" y="784"/>
                            </a:lnTo>
                            <a:lnTo>
                              <a:pt x="3719" y="765"/>
                            </a:lnTo>
                            <a:lnTo>
                              <a:pt x="3709" y="747"/>
                            </a:lnTo>
                            <a:lnTo>
                              <a:pt x="3698" y="729"/>
                            </a:lnTo>
                            <a:lnTo>
                              <a:pt x="3687" y="711"/>
                            </a:lnTo>
                            <a:lnTo>
                              <a:pt x="3675" y="693"/>
                            </a:lnTo>
                            <a:lnTo>
                              <a:pt x="3663" y="676"/>
                            </a:lnTo>
                            <a:lnTo>
                              <a:pt x="3651" y="659"/>
                            </a:lnTo>
                            <a:lnTo>
                              <a:pt x="3638" y="643"/>
                            </a:lnTo>
                            <a:lnTo>
                              <a:pt x="3625" y="626"/>
                            </a:lnTo>
                            <a:lnTo>
                              <a:pt x="3612" y="610"/>
                            </a:lnTo>
                            <a:lnTo>
                              <a:pt x="3598" y="595"/>
                            </a:lnTo>
                            <a:lnTo>
                              <a:pt x="3584" y="579"/>
                            </a:lnTo>
                            <a:lnTo>
                              <a:pt x="3569" y="564"/>
                            </a:lnTo>
                            <a:lnTo>
                              <a:pt x="3554" y="550"/>
                            </a:lnTo>
                            <a:lnTo>
                              <a:pt x="3539" y="536"/>
                            </a:lnTo>
                            <a:lnTo>
                              <a:pt x="3523" y="522"/>
                            </a:lnTo>
                            <a:lnTo>
                              <a:pt x="3507" y="508"/>
                            </a:lnTo>
                            <a:lnTo>
                              <a:pt x="3491" y="495"/>
                            </a:lnTo>
                            <a:lnTo>
                              <a:pt x="3474" y="482"/>
                            </a:lnTo>
                            <a:lnTo>
                              <a:pt x="3457" y="470"/>
                            </a:lnTo>
                            <a:lnTo>
                              <a:pt x="3439" y="458"/>
                            </a:lnTo>
                            <a:lnTo>
                              <a:pt x="3421" y="446"/>
                            </a:lnTo>
                            <a:lnTo>
                              <a:pt x="3404" y="435"/>
                            </a:lnTo>
                            <a:lnTo>
                              <a:pt x="3386" y="425"/>
                            </a:lnTo>
                            <a:lnTo>
                              <a:pt x="3367" y="414"/>
                            </a:lnTo>
                            <a:lnTo>
                              <a:pt x="3349" y="404"/>
                            </a:lnTo>
                            <a:lnTo>
                              <a:pt x="3330" y="395"/>
                            </a:lnTo>
                            <a:lnTo>
                              <a:pt x="3310" y="386"/>
                            </a:lnTo>
                            <a:lnTo>
                              <a:pt x="3291" y="378"/>
                            </a:lnTo>
                            <a:lnTo>
                              <a:pt x="3271" y="370"/>
                            </a:lnTo>
                            <a:lnTo>
                              <a:pt x="3252" y="362"/>
                            </a:lnTo>
                            <a:lnTo>
                              <a:pt x="3231" y="355"/>
                            </a:lnTo>
                            <a:lnTo>
                              <a:pt x="3211" y="348"/>
                            </a:lnTo>
                            <a:lnTo>
                              <a:pt x="3191" y="342"/>
                            </a:lnTo>
                            <a:lnTo>
                              <a:pt x="3170" y="336"/>
                            </a:lnTo>
                            <a:lnTo>
                              <a:pt x="3128" y="327"/>
                            </a:lnTo>
                            <a:lnTo>
                              <a:pt x="3106" y="323"/>
                            </a:lnTo>
                            <a:lnTo>
                              <a:pt x="3085" y="319"/>
                            </a:lnTo>
                            <a:lnTo>
                              <a:pt x="3063" y="316"/>
                            </a:lnTo>
                            <a:lnTo>
                              <a:pt x="3041" y="314"/>
                            </a:lnTo>
                            <a:lnTo>
                              <a:pt x="3019" y="312"/>
                            </a:lnTo>
                            <a:lnTo>
                              <a:pt x="2997" y="310"/>
                            </a:lnTo>
                            <a:lnTo>
                              <a:pt x="2975" y="309"/>
                            </a:lnTo>
                            <a:lnTo>
                              <a:pt x="2952" y="309"/>
                            </a:lnTo>
                            <a:lnTo>
                              <a:pt x="2930" y="309"/>
                            </a:lnTo>
                            <a:lnTo>
                              <a:pt x="2908" y="310"/>
                            </a:lnTo>
                            <a:lnTo>
                              <a:pt x="2885" y="312"/>
                            </a:lnTo>
                            <a:lnTo>
                              <a:pt x="2863" y="314"/>
                            </a:lnTo>
                            <a:lnTo>
                              <a:pt x="2842" y="316"/>
                            </a:lnTo>
                            <a:lnTo>
                              <a:pt x="2820" y="319"/>
                            </a:lnTo>
                            <a:lnTo>
                              <a:pt x="2798" y="323"/>
                            </a:lnTo>
                            <a:lnTo>
                              <a:pt x="2777" y="327"/>
                            </a:lnTo>
                            <a:lnTo>
                              <a:pt x="2756" y="331"/>
                            </a:lnTo>
                            <a:lnTo>
                              <a:pt x="2735" y="336"/>
                            </a:lnTo>
                            <a:lnTo>
                              <a:pt x="2714" y="342"/>
                            </a:lnTo>
                            <a:lnTo>
                              <a:pt x="2694" y="348"/>
                            </a:lnTo>
                            <a:lnTo>
                              <a:pt x="2673" y="355"/>
                            </a:lnTo>
                            <a:lnTo>
                              <a:pt x="2653" y="362"/>
                            </a:lnTo>
                            <a:lnTo>
                              <a:pt x="2633" y="370"/>
                            </a:lnTo>
                            <a:lnTo>
                              <a:pt x="2614" y="378"/>
                            </a:lnTo>
                            <a:lnTo>
                              <a:pt x="2594" y="386"/>
                            </a:lnTo>
                            <a:lnTo>
                              <a:pt x="2575" y="395"/>
                            </a:lnTo>
                            <a:lnTo>
                              <a:pt x="2556" y="404"/>
                            </a:lnTo>
                            <a:lnTo>
                              <a:pt x="2538" y="414"/>
                            </a:lnTo>
                            <a:lnTo>
                              <a:pt x="2519" y="425"/>
                            </a:lnTo>
                            <a:lnTo>
                              <a:pt x="2501" y="435"/>
                            </a:lnTo>
                            <a:lnTo>
                              <a:pt x="2483" y="446"/>
                            </a:lnTo>
                            <a:lnTo>
                              <a:pt x="2466" y="458"/>
                            </a:lnTo>
                            <a:lnTo>
                              <a:pt x="2449" y="470"/>
                            </a:lnTo>
                            <a:lnTo>
                              <a:pt x="2432" y="482"/>
                            </a:lnTo>
                            <a:lnTo>
                              <a:pt x="2415" y="495"/>
                            </a:lnTo>
                            <a:lnTo>
                              <a:pt x="2399" y="508"/>
                            </a:lnTo>
                            <a:lnTo>
                              <a:pt x="2383" y="522"/>
                            </a:lnTo>
                            <a:lnTo>
                              <a:pt x="2367" y="536"/>
                            </a:lnTo>
                            <a:lnTo>
                              <a:pt x="2352" y="550"/>
                            </a:lnTo>
                            <a:lnTo>
                              <a:pt x="2337" y="564"/>
                            </a:lnTo>
                            <a:lnTo>
                              <a:pt x="2322" y="579"/>
                            </a:lnTo>
                            <a:lnTo>
                              <a:pt x="2308" y="595"/>
                            </a:lnTo>
                            <a:lnTo>
                              <a:pt x="2294" y="610"/>
                            </a:lnTo>
                            <a:lnTo>
                              <a:pt x="2281" y="626"/>
                            </a:lnTo>
                            <a:lnTo>
                              <a:pt x="2267" y="643"/>
                            </a:lnTo>
                            <a:lnTo>
                              <a:pt x="2255" y="659"/>
                            </a:lnTo>
                            <a:lnTo>
                              <a:pt x="2242" y="676"/>
                            </a:lnTo>
                            <a:lnTo>
                              <a:pt x="2230" y="693"/>
                            </a:lnTo>
                            <a:lnTo>
                              <a:pt x="2219" y="711"/>
                            </a:lnTo>
                            <a:lnTo>
                              <a:pt x="2208" y="729"/>
                            </a:lnTo>
                            <a:lnTo>
                              <a:pt x="2197" y="747"/>
                            </a:lnTo>
                            <a:lnTo>
                              <a:pt x="2187" y="765"/>
                            </a:lnTo>
                            <a:lnTo>
                              <a:pt x="2177" y="784"/>
                            </a:lnTo>
                            <a:lnTo>
                              <a:pt x="2168" y="803"/>
                            </a:lnTo>
                            <a:lnTo>
                              <a:pt x="2159" y="822"/>
                            </a:lnTo>
                            <a:lnTo>
                              <a:pt x="2150" y="841"/>
                            </a:lnTo>
                            <a:lnTo>
                              <a:pt x="2142" y="861"/>
                            </a:lnTo>
                            <a:lnTo>
                              <a:pt x="2134" y="881"/>
                            </a:lnTo>
                            <a:lnTo>
                              <a:pt x="2127" y="901"/>
                            </a:lnTo>
                            <a:lnTo>
                              <a:pt x="2121" y="921"/>
                            </a:lnTo>
                            <a:lnTo>
                              <a:pt x="2115" y="942"/>
                            </a:lnTo>
                            <a:lnTo>
                              <a:pt x="2109" y="963"/>
                            </a:lnTo>
                            <a:lnTo>
                              <a:pt x="2099" y="1005"/>
                            </a:lnTo>
                            <a:lnTo>
                              <a:pt x="2095" y="1026"/>
                            </a:lnTo>
                            <a:lnTo>
                              <a:pt x="2092" y="1047"/>
                            </a:lnTo>
                            <a:lnTo>
                              <a:pt x="2089" y="1069"/>
                            </a:lnTo>
                            <a:lnTo>
                              <a:pt x="2086" y="1091"/>
                            </a:lnTo>
                            <a:lnTo>
                              <a:pt x="2084" y="1113"/>
                            </a:lnTo>
                            <a:lnTo>
                              <a:pt x="2083" y="1135"/>
                            </a:lnTo>
                            <a:lnTo>
                              <a:pt x="2082" y="1157"/>
                            </a:lnTo>
                            <a:lnTo>
                              <a:pt x="2082" y="1181"/>
                            </a:lnTo>
                            <a:lnTo>
                              <a:pt x="2082" y="1203"/>
                            </a:lnTo>
                            <a:lnTo>
                              <a:pt x="2083" y="1226"/>
                            </a:lnTo>
                            <a:lnTo>
                              <a:pt x="2084" y="1248"/>
                            </a:lnTo>
                            <a:lnTo>
                              <a:pt x="2086" y="1270"/>
                            </a:lnTo>
                            <a:lnTo>
                              <a:pt x="2089" y="1292"/>
                            </a:lnTo>
                            <a:lnTo>
                              <a:pt x="2092" y="1313"/>
                            </a:lnTo>
                            <a:lnTo>
                              <a:pt x="2095" y="1335"/>
                            </a:lnTo>
                            <a:lnTo>
                              <a:pt x="2099" y="1356"/>
                            </a:lnTo>
                            <a:lnTo>
                              <a:pt x="2104" y="1377"/>
                            </a:lnTo>
                            <a:lnTo>
                              <a:pt x="2109" y="1398"/>
                            </a:lnTo>
                            <a:lnTo>
                              <a:pt x="2115" y="1419"/>
                            </a:lnTo>
                            <a:lnTo>
                              <a:pt x="2121" y="1440"/>
                            </a:lnTo>
                            <a:lnTo>
                              <a:pt x="2127" y="1460"/>
                            </a:lnTo>
                            <a:lnTo>
                              <a:pt x="2134" y="1480"/>
                            </a:lnTo>
                            <a:lnTo>
                              <a:pt x="2142" y="1500"/>
                            </a:lnTo>
                            <a:lnTo>
                              <a:pt x="2150" y="1520"/>
                            </a:lnTo>
                            <a:lnTo>
                              <a:pt x="2159" y="1539"/>
                            </a:lnTo>
                            <a:lnTo>
                              <a:pt x="2168" y="1558"/>
                            </a:lnTo>
                            <a:lnTo>
                              <a:pt x="2177" y="1577"/>
                            </a:lnTo>
                            <a:lnTo>
                              <a:pt x="2187" y="1596"/>
                            </a:lnTo>
                            <a:lnTo>
                              <a:pt x="2197" y="1614"/>
                            </a:lnTo>
                            <a:lnTo>
                              <a:pt x="2208" y="1632"/>
                            </a:lnTo>
                            <a:lnTo>
                              <a:pt x="2219" y="1650"/>
                            </a:lnTo>
                            <a:lnTo>
                              <a:pt x="2230" y="1668"/>
                            </a:lnTo>
                            <a:lnTo>
                              <a:pt x="2242" y="1685"/>
                            </a:lnTo>
                            <a:lnTo>
                              <a:pt x="2255" y="1702"/>
                            </a:lnTo>
                            <a:lnTo>
                              <a:pt x="2267" y="1718"/>
                            </a:lnTo>
                            <a:lnTo>
                              <a:pt x="2281" y="1735"/>
                            </a:lnTo>
                            <a:lnTo>
                              <a:pt x="2294" y="1751"/>
                            </a:lnTo>
                            <a:lnTo>
                              <a:pt x="2308" y="1766"/>
                            </a:lnTo>
                            <a:lnTo>
                              <a:pt x="2322" y="1781"/>
                            </a:lnTo>
                            <a:lnTo>
                              <a:pt x="2337" y="1796"/>
                            </a:lnTo>
                            <a:lnTo>
                              <a:pt x="2352" y="1811"/>
                            </a:lnTo>
                            <a:lnTo>
                              <a:pt x="2367" y="1825"/>
                            </a:lnTo>
                            <a:lnTo>
                              <a:pt x="2383" y="1839"/>
                            </a:lnTo>
                            <a:lnTo>
                              <a:pt x="2399" y="1853"/>
                            </a:lnTo>
                            <a:lnTo>
                              <a:pt x="2415" y="1866"/>
                            </a:lnTo>
                            <a:lnTo>
                              <a:pt x="2432" y="1879"/>
                            </a:lnTo>
                            <a:lnTo>
                              <a:pt x="2449" y="1891"/>
                            </a:lnTo>
                            <a:lnTo>
                              <a:pt x="2466" y="1903"/>
                            </a:lnTo>
                            <a:lnTo>
                              <a:pt x="2483" y="1914"/>
                            </a:lnTo>
                            <a:lnTo>
                              <a:pt x="2501" y="1926"/>
                            </a:lnTo>
                            <a:lnTo>
                              <a:pt x="2519" y="1936"/>
                            </a:lnTo>
                            <a:lnTo>
                              <a:pt x="2538" y="1947"/>
                            </a:lnTo>
                            <a:lnTo>
                              <a:pt x="2556" y="1956"/>
                            </a:lnTo>
                            <a:lnTo>
                              <a:pt x="2575" y="1966"/>
                            </a:lnTo>
                            <a:lnTo>
                              <a:pt x="2594" y="1975"/>
                            </a:lnTo>
                            <a:lnTo>
                              <a:pt x="2614" y="1983"/>
                            </a:lnTo>
                            <a:lnTo>
                              <a:pt x="2633" y="1991"/>
                            </a:lnTo>
                            <a:lnTo>
                              <a:pt x="2653" y="1999"/>
                            </a:lnTo>
                            <a:lnTo>
                              <a:pt x="2673" y="2006"/>
                            </a:lnTo>
                            <a:lnTo>
                              <a:pt x="2694" y="2013"/>
                            </a:lnTo>
                            <a:lnTo>
                              <a:pt x="2714" y="2019"/>
                            </a:lnTo>
                            <a:lnTo>
                              <a:pt x="2735" y="2024"/>
                            </a:lnTo>
                            <a:lnTo>
                              <a:pt x="2777" y="2034"/>
                            </a:lnTo>
                            <a:lnTo>
                              <a:pt x="2798" y="2038"/>
                            </a:lnTo>
                            <a:lnTo>
                              <a:pt x="2820" y="2042"/>
                            </a:lnTo>
                            <a:lnTo>
                              <a:pt x="2842" y="2045"/>
                            </a:lnTo>
                            <a:lnTo>
                              <a:pt x="2863" y="2047"/>
                            </a:lnTo>
                            <a:lnTo>
                              <a:pt x="2885" y="2049"/>
                            </a:lnTo>
                            <a:lnTo>
                              <a:pt x="2908" y="2051"/>
                            </a:lnTo>
                            <a:lnTo>
                              <a:pt x="2930" y="2052"/>
                            </a:lnTo>
                            <a:lnTo>
                              <a:pt x="2952" y="2052"/>
                            </a:lnTo>
                            <a:lnTo>
                              <a:pt x="2975" y="2052"/>
                            </a:lnTo>
                            <a:lnTo>
                              <a:pt x="2997" y="2051"/>
                            </a:lnTo>
                            <a:lnTo>
                              <a:pt x="3019" y="2049"/>
                            </a:lnTo>
                            <a:lnTo>
                              <a:pt x="3041" y="2047"/>
                            </a:lnTo>
                            <a:lnTo>
                              <a:pt x="3063" y="2045"/>
                            </a:lnTo>
                            <a:lnTo>
                              <a:pt x="3085" y="2042"/>
                            </a:lnTo>
                            <a:lnTo>
                              <a:pt x="3106" y="2038"/>
                            </a:lnTo>
                            <a:lnTo>
                              <a:pt x="3128" y="2034"/>
                            </a:lnTo>
                            <a:lnTo>
                              <a:pt x="3149" y="2029"/>
                            </a:lnTo>
                            <a:lnTo>
                              <a:pt x="3170" y="2024"/>
                            </a:lnTo>
                            <a:lnTo>
                              <a:pt x="3191" y="2019"/>
                            </a:lnTo>
                            <a:lnTo>
                              <a:pt x="3211" y="2013"/>
                            </a:lnTo>
                            <a:lnTo>
                              <a:pt x="3231" y="2006"/>
                            </a:lnTo>
                            <a:lnTo>
                              <a:pt x="3252" y="1999"/>
                            </a:lnTo>
                            <a:lnTo>
                              <a:pt x="3271" y="1991"/>
                            </a:lnTo>
                            <a:lnTo>
                              <a:pt x="3291" y="1983"/>
                            </a:lnTo>
                            <a:lnTo>
                              <a:pt x="3310" y="1975"/>
                            </a:lnTo>
                            <a:lnTo>
                              <a:pt x="3330" y="1966"/>
                            </a:lnTo>
                            <a:lnTo>
                              <a:pt x="3349" y="1956"/>
                            </a:lnTo>
                            <a:lnTo>
                              <a:pt x="3367" y="1947"/>
                            </a:lnTo>
                            <a:lnTo>
                              <a:pt x="3386" y="1936"/>
                            </a:lnTo>
                            <a:lnTo>
                              <a:pt x="3404" y="1926"/>
                            </a:lnTo>
                            <a:lnTo>
                              <a:pt x="3421" y="1914"/>
                            </a:lnTo>
                            <a:lnTo>
                              <a:pt x="3439" y="1903"/>
                            </a:lnTo>
                            <a:lnTo>
                              <a:pt x="3457" y="1891"/>
                            </a:lnTo>
                            <a:lnTo>
                              <a:pt x="3474" y="1879"/>
                            </a:lnTo>
                            <a:lnTo>
                              <a:pt x="3491" y="1866"/>
                            </a:lnTo>
                            <a:lnTo>
                              <a:pt x="3507" y="1853"/>
                            </a:lnTo>
                            <a:lnTo>
                              <a:pt x="3523" y="1839"/>
                            </a:lnTo>
                            <a:lnTo>
                              <a:pt x="3539" y="1825"/>
                            </a:lnTo>
                            <a:lnTo>
                              <a:pt x="3554" y="1811"/>
                            </a:lnTo>
                            <a:lnTo>
                              <a:pt x="3569" y="1796"/>
                            </a:lnTo>
                            <a:lnTo>
                              <a:pt x="3584" y="1781"/>
                            </a:lnTo>
                            <a:lnTo>
                              <a:pt x="3598" y="1766"/>
                            </a:lnTo>
                            <a:lnTo>
                              <a:pt x="3612" y="1751"/>
                            </a:lnTo>
                            <a:lnTo>
                              <a:pt x="3625" y="1735"/>
                            </a:lnTo>
                            <a:lnTo>
                              <a:pt x="3638" y="1718"/>
                            </a:lnTo>
                            <a:lnTo>
                              <a:pt x="3651" y="1702"/>
                            </a:lnTo>
                            <a:lnTo>
                              <a:pt x="3663" y="1685"/>
                            </a:lnTo>
                            <a:lnTo>
                              <a:pt x="3675" y="1668"/>
                            </a:lnTo>
                            <a:lnTo>
                              <a:pt x="3687" y="1650"/>
                            </a:lnTo>
                            <a:lnTo>
                              <a:pt x="3698" y="1632"/>
                            </a:lnTo>
                            <a:lnTo>
                              <a:pt x="3709" y="1614"/>
                            </a:lnTo>
                            <a:lnTo>
                              <a:pt x="3719" y="1596"/>
                            </a:lnTo>
                            <a:lnTo>
                              <a:pt x="3729" y="1577"/>
                            </a:lnTo>
                            <a:lnTo>
                              <a:pt x="3738" y="1558"/>
                            </a:lnTo>
                            <a:lnTo>
                              <a:pt x="3747" y="1539"/>
                            </a:lnTo>
                            <a:lnTo>
                              <a:pt x="3756" y="1520"/>
                            </a:lnTo>
                            <a:lnTo>
                              <a:pt x="3764" y="1500"/>
                            </a:lnTo>
                            <a:lnTo>
                              <a:pt x="3771" y="1480"/>
                            </a:lnTo>
                            <a:lnTo>
                              <a:pt x="3778" y="1460"/>
                            </a:lnTo>
                            <a:lnTo>
                              <a:pt x="3785" y="1440"/>
                            </a:lnTo>
                            <a:lnTo>
                              <a:pt x="3791" y="1419"/>
                            </a:lnTo>
                            <a:lnTo>
                              <a:pt x="3797" y="1398"/>
                            </a:lnTo>
                            <a:lnTo>
                              <a:pt x="3807" y="1356"/>
                            </a:lnTo>
                            <a:lnTo>
                              <a:pt x="3811" y="1335"/>
                            </a:lnTo>
                            <a:lnTo>
                              <a:pt x="3814" y="1313"/>
                            </a:lnTo>
                            <a:lnTo>
                              <a:pt x="3817" y="1292"/>
                            </a:lnTo>
                            <a:lnTo>
                              <a:pt x="3820" y="1270"/>
                            </a:lnTo>
                            <a:lnTo>
                              <a:pt x="3822" y="1248"/>
                            </a:lnTo>
                            <a:lnTo>
                              <a:pt x="3823" y="1226"/>
                            </a:lnTo>
                            <a:lnTo>
                              <a:pt x="3824" y="1203"/>
                            </a:lnTo>
                            <a:lnTo>
                              <a:pt x="3824" y="1181"/>
                            </a:lnTo>
                            <a:close/>
                            <a:moveTo>
                              <a:pt x="4134" y="2052"/>
                            </a:moveTo>
                            <a:lnTo>
                              <a:pt x="4134" y="2361"/>
                            </a:lnTo>
                            <a:lnTo>
                              <a:pt x="3527" y="2361"/>
                            </a:lnTo>
                            <a:lnTo>
                              <a:pt x="2919" y="2361"/>
                            </a:lnTo>
                            <a:lnTo>
                              <a:pt x="2891" y="2360"/>
                            </a:lnTo>
                            <a:lnTo>
                              <a:pt x="2863" y="2358"/>
                            </a:lnTo>
                            <a:lnTo>
                              <a:pt x="2835" y="2355"/>
                            </a:lnTo>
                            <a:lnTo>
                              <a:pt x="2807" y="2352"/>
                            </a:lnTo>
                            <a:lnTo>
                              <a:pt x="2779" y="2349"/>
                            </a:lnTo>
                            <a:lnTo>
                              <a:pt x="2751" y="2344"/>
                            </a:lnTo>
                            <a:lnTo>
                              <a:pt x="2724" y="2339"/>
                            </a:lnTo>
                            <a:lnTo>
                              <a:pt x="2697" y="2333"/>
                            </a:lnTo>
                            <a:lnTo>
                              <a:pt x="2669" y="2327"/>
                            </a:lnTo>
                            <a:lnTo>
                              <a:pt x="2643" y="2320"/>
                            </a:lnTo>
                            <a:lnTo>
                              <a:pt x="2616" y="2313"/>
                            </a:lnTo>
                            <a:lnTo>
                              <a:pt x="2589" y="2304"/>
                            </a:lnTo>
                            <a:lnTo>
                              <a:pt x="2563" y="2296"/>
                            </a:lnTo>
                            <a:lnTo>
                              <a:pt x="2537" y="2286"/>
                            </a:lnTo>
                            <a:lnTo>
                              <a:pt x="2511" y="2276"/>
                            </a:lnTo>
                            <a:lnTo>
                              <a:pt x="2486" y="2266"/>
                            </a:lnTo>
                            <a:lnTo>
                              <a:pt x="2460" y="2254"/>
                            </a:lnTo>
                            <a:lnTo>
                              <a:pt x="2435" y="2243"/>
                            </a:lnTo>
                            <a:lnTo>
                              <a:pt x="2411" y="2230"/>
                            </a:lnTo>
                            <a:lnTo>
                              <a:pt x="2386" y="2217"/>
                            </a:lnTo>
                            <a:lnTo>
                              <a:pt x="2362" y="2203"/>
                            </a:lnTo>
                            <a:lnTo>
                              <a:pt x="2338" y="2189"/>
                            </a:lnTo>
                            <a:lnTo>
                              <a:pt x="2315" y="2174"/>
                            </a:lnTo>
                            <a:lnTo>
                              <a:pt x="2291" y="2159"/>
                            </a:lnTo>
                            <a:lnTo>
                              <a:pt x="2268" y="2143"/>
                            </a:lnTo>
                            <a:lnTo>
                              <a:pt x="2246" y="2126"/>
                            </a:lnTo>
                            <a:lnTo>
                              <a:pt x="2224" y="2109"/>
                            </a:lnTo>
                            <a:lnTo>
                              <a:pt x="2202" y="2092"/>
                            </a:lnTo>
                            <a:lnTo>
                              <a:pt x="2180" y="2073"/>
                            </a:lnTo>
                            <a:lnTo>
                              <a:pt x="2159" y="2055"/>
                            </a:lnTo>
                            <a:lnTo>
                              <a:pt x="2138" y="2035"/>
                            </a:lnTo>
                            <a:lnTo>
                              <a:pt x="2118" y="2015"/>
                            </a:lnTo>
                            <a:lnTo>
                              <a:pt x="2097" y="1994"/>
                            </a:lnTo>
                            <a:lnTo>
                              <a:pt x="2077" y="1973"/>
                            </a:lnTo>
                            <a:lnTo>
                              <a:pt x="2057" y="1951"/>
                            </a:lnTo>
                            <a:lnTo>
                              <a:pt x="2038" y="1929"/>
                            </a:lnTo>
                            <a:lnTo>
                              <a:pt x="2020" y="1906"/>
                            </a:lnTo>
                            <a:lnTo>
                              <a:pt x="2002" y="1883"/>
                            </a:lnTo>
                            <a:lnTo>
                              <a:pt x="1985" y="1859"/>
                            </a:lnTo>
                            <a:lnTo>
                              <a:pt x="1969" y="1835"/>
                            </a:lnTo>
                            <a:lnTo>
                              <a:pt x="1953" y="1811"/>
                            </a:lnTo>
                            <a:lnTo>
                              <a:pt x="1938" y="1787"/>
                            </a:lnTo>
                            <a:lnTo>
                              <a:pt x="1923" y="1762"/>
                            </a:lnTo>
                            <a:lnTo>
                              <a:pt x="1910" y="1737"/>
                            </a:lnTo>
                            <a:lnTo>
                              <a:pt x="1896" y="1711"/>
                            </a:lnTo>
                            <a:lnTo>
                              <a:pt x="1884" y="1685"/>
                            </a:lnTo>
                            <a:lnTo>
                              <a:pt x="1872" y="1659"/>
                            </a:lnTo>
                            <a:lnTo>
                              <a:pt x="1860" y="1633"/>
                            </a:lnTo>
                            <a:lnTo>
                              <a:pt x="1850" y="1606"/>
                            </a:lnTo>
                            <a:lnTo>
                              <a:pt x="1840" y="1579"/>
                            </a:lnTo>
                            <a:lnTo>
                              <a:pt x="1830" y="1552"/>
                            </a:lnTo>
                            <a:lnTo>
                              <a:pt x="1822" y="1525"/>
                            </a:lnTo>
                            <a:lnTo>
                              <a:pt x="1814" y="1497"/>
                            </a:lnTo>
                            <a:lnTo>
                              <a:pt x="1806" y="1469"/>
                            </a:lnTo>
                            <a:lnTo>
                              <a:pt x="1800" y="1441"/>
                            </a:lnTo>
                            <a:lnTo>
                              <a:pt x="1794" y="1413"/>
                            </a:lnTo>
                            <a:lnTo>
                              <a:pt x="1789" y="1385"/>
                            </a:lnTo>
                            <a:lnTo>
                              <a:pt x="1784" y="1356"/>
                            </a:lnTo>
                            <a:lnTo>
                              <a:pt x="1780" y="1327"/>
                            </a:lnTo>
                            <a:lnTo>
                              <a:pt x="1777" y="1298"/>
                            </a:lnTo>
                            <a:lnTo>
                              <a:pt x="1774" y="1269"/>
                            </a:lnTo>
                            <a:lnTo>
                              <a:pt x="1773" y="1240"/>
                            </a:lnTo>
                            <a:lnTo>
                              <a:pt x="1772" y="1210"/>
                            </a:lnTo>
                            <a:lnTo>
                              <a:pt x="1771" y="1181"/>
                            </a:lnTo>
                            <a:lnTo>
                              <a:pt x="1772" y="1150"/>
                            </a:lnTo>
                            <a:lnTo>
                              <a:pt x="1773" y="1121"/>
                            </a:lnTo>
                            <a:lnTo>
                              <a:pt x="1774" y="1092"/>
                            </a:lnTo>
                            <a:lnTo>
                              <a:pt x="1777" y="1063"/>
                            </a:lnTo>
                            <a:lnTo>
                              <a:pt x="1780" y="1034"/>
                            </a:lnTo>
                            <a:lnTo>
                              <a:pt x="1784" y="1005"/>
                            </a:lnTo>
                            <a:lnTo>
                              <a:pt x="1789" y="976"/>
                            </a:lnTo>
                            <a:lnTo>
                              <a:pt x="1794" y="948"/>
                            </a:lnTo>
                            <a:lnTo>
                              <a:pt x="1800" y="920"/>
                            </a:lnTo>
                            <a:lnTo>
                              <a:pt x="1803" y="906"/>
                            </a:lnTo>
                            <a:lnTo>
                              <a:pt x="1806" y="892"/>
                            </a:lnTo>
                            <a:lnTo>
                              <a:pt x="1814" y="864"/>
                            </a:lnTo>
                            <a:lnTo>
                              <a:pt x="1822" y="836"/>
                            </a:lnTo>
                            <a:lnTo>
                              <a:pt x="1830" y="809"/>
                            </a:lnTo>
                            <a:lnTo>
                              <a:pt x="1840" y="782"/>
                            </a:lnTo>
                            <a:lnTo>
                              <a:pt x="1850" y="755"/>
                            </a:lnTo>
                            <a:lnTo>
                              <a:pt x="1860" y="728"/>
                            </a:lnTo>
                            <a:lnTo>
                              <a:pt x="1872" y="702"/>
                            </a:lnTo>
                            <a:lnTo>
                              <a:pt x="1878" y="689"/>
                            </a:lnTo>
                            <a:lnTo>
                              <a:pt x="1884" y="676"/>
                            </a:lnTo>
                            <a:lnTo>
                              <a:pt x="1896" y="650"/>
                            </a:lnTo>
                            <a:lnTo>
                              <a:pt x="1910" y="624"/>
                            </a:lnTo>
                            <a:lnTo>
                              <a:pt x="1923" y="599"/>
                            </a:lnTo>
                            <a:lnTo>
                              <a:pt x="1938" y="574"/>
                            </a:lnTo>
                            <a:lnTo>
                              <a:pt x="1953" y="550"/>
                            </a:lnTo>
                            <a:lnTo>
                              <a:pt x="1969" y="525"/>
                            </a:lnTo>
                            <a:lnTo>
                              <a:pt x="1977" y="514"/>
                            </a:lnTo>
                            <a:lnTo>
                              <a:pt x="1985" y="502"/>
                            </a:lnTo>
                            <a:lnTo>
                              <a:pt x="2002" y="478"/>
                            </a:lnTo>
                            <a:lnTo>
                              <a:pt x="2020" y="455"/>
                            </a:lnTo>
                            <a:lnTo>
                              <a:pt x="2038" y="432"/>
                            </a:lnTo>
                            <a:lnTo>
                              <a:pt x="2057" y="410"/>
                            </a:lnTo>
                            <a:lnTo>
                              <a:pt x="2066" y="399"/>
                            </a:lnTo>
                            <a:lnTo>
                              <a:pt x="2077" y="388"/>
                            </a:lnTo>
                            <a:lnTo>
                              <a:pt x="2097" y="367"/>
                            </a:lnTo>
                            <a:lnTo>
                              <a:pt x="2118" y="345"/>
                            </a:lnTo>
                            <a:lnTo>
                              <a:pt x="2139" y="325"/>
                            </a:lnTo>
                            <a:lnTo>
                              <a:pt x="2161" y="305"/>
                            </a:lnTo>
                            <a:lnTo>
                              <a:pt x="2182" y="285"/>
                            </a:lnTo>
                            <a:lnTo>
                              <a:pt x="2205" y="267"/>
                            </a:lnTo>
                            <a:lnTo>
                              <a:pt x="2228" y="248"/>
                            </a:lnTo>
                            <a:lnTo>
                              <a:pt x="2251" y="231"/>
                            </a:lnTo>
                            <a:lnTo>
                              <a:pt x="2274" y="214"/>
                            </a:lnTo>
                            <a:lnTo>
                              <a:pt x="2298" y="197"/>
                            </a:lnTo>
                            <a:lnTo>
                              <a:pt x="2322" y="182"/>
                            </a:lnTo>
                            <a:lnTo>
                              <a:pt x="2347" y="166"/>
                            </a:lnTo>
                            <a:lnTo>
                              <a:pt x="2372" y="152"/>
                            </a:lnTo>
                            <a:lnTo>
                              <a:pt x="2397" y="138"/>
                            </a:lnTo>
                            <a:lnTo>
                              <a:pt x="2422" y="125"/>
                            </a:lnTo>
                            <a:lnTo>
                              <a:pt x="2448" y="112"/>
                            </a:lnTo>
                            <a:lnTo>
                              <a:pt x="2474" y="100"/>
                            </a:lnTo>
                            <a:lnTo>
                              <a:pt x="2501" y="89"/>
                            </a:lnTo>
                            <a:lnTo>
                              <a:pt x="2527" y="78"/>
                            </a:lnTo>
                            <a:lnTo>
                              <a:pt x="2554" y="68"/>
                            </a:lnTo>
                            <a:lnTo>
                              <a:pt x="2581" y="59"/>
                            </a:lnTo>
                            <a:lnTo>
                              <a:pt x="2609" y="50"/>
                            </a:lnTo>
                            <a:lnTo>
                              <a:pt x="2636" y="42"/>
                            </a:lnTo>
                            <a:lnTo>
                              <a:pt x="2664" y="35"/>
                            </a:lnTo>
                            <a:lnTo>
                              <a:pt x="2692" y="28"/>
                            </a:lnTo>
                            <a:lnTo>
                              <a:pt x="2720" y="22"/>
                            </a:lnTo>
                            <a:lnTo>
                              <a:pt x="2749" y="17"/>
                            </a:lnTo>
                            <a:lnTo>
                              <a:pt x="2777" y="13"/>
                            </a:lnTo>
                            <a:lnTo>
                              <a:pt x="2806" y="9"/>
                            </a:lnTo>
                            <a:lnTo>
                              <a:pt x="2835" y="5"/>
                            </a:lnTo>
                            <a:lnTo>
                              <a:pt x="2864" y="3"/>
                            </a:lnTo>
                            <a:lnTo>
                              <a:pt x="2894" y="1"/>
                            </a:lnTo>
                            <a:lnTo>
                              <a:pt x="2923" y="0"/>
                            </a:lnTo>
                            <a:lnTo>
                              <a:pt x="2952" y="0"/>
                            </a:lnTo>
                            <a:lnTo>
                              <a:pt x="2982" y="0"/>
                            </a:lnTo>
                            <a:lnTo>
                              <a:pt x="3011" y="1"/>
                            </a:lnTo>
                            <a:lnTo>
                              <a:pt x="3041" y="3"/>
                            </a:lnTo>
                            <a:lnTo>
                              <a:pt x="3070" y="5"/>
                            </a:lnTo>
                            <a:lnTo>
                              <a:pt x="3099" y="9"/>
                            </a:lnTo>
                            <a:lnTo>
                              <a:pt x="3127" y="13"/>
                            </a:lnTo>
                            <a:lnTo>
                              <a:pt x="3156" y="17"/>
                            </a:lnTo>
                            <a:lnTo>
                              <a:pt x="3184" y="22"/>
                            </a:lnTo>
                            <a:lnTo>
                              <a:pt x="3213" y="28"/>
                            </a:lnTo>
                            <a:lnTo>
                              <a:pt x="3227" y="32"/>
                            </a:lnTo>
                            <a:lnTo>
                              <a:pt x="3241" y="35"/>
                            </a:lnTo>
                            <a:lnTo>
                              <a:pt x="3269" y="42"/>
                            </a:lnTo>
                            <a:lnTo>
                              <a:pt x="3296" y="50"/>
                            </a:lnTo>
                            <a:lnTo>
                              <a:pt x="3324" y="59"/>
                            </a:lnTo>
                            <a:lnTo>
                              <a:pt x="3351" y="68"/>
                            </a:lnTo>
                            <a:lnTo>
                              <a:pt x="3378" y="78"/>
                            </a:lnTo>
                            <a:lnTo>
                              <a:pt x="3404" y="89"/>
                            </a:lnTo>
                            <a:lnTo>
                              <a:pt x="3431" y="100"/>
                            </a:lnTo>
                            <a:lnTo>
                              <a:pt x="3444" y="106"/>
                            </a:lnTo>
                            <a:lnTo>
                              <a:pt x="3458" y="112"/>
                            </a:lnTo>
                            <a:lnTo>
                              <a:pt x="3484" y="125"/>
                            </a:lnTo>
                            <a:lnTo>
                              <a:pt x="3509" y="138"/>
                            </a:lnTo>
                            <a:lnTo>
                              <a:pt x="3534" y="152"/>
                            </a:lnTo>
                            <a:lnTo>
                              <a:pt x="3559" y="166"/>
                            </a:lnTo>
                            <a:lnTo>
                              <a:pt x="3584" y="182"/>
                            </a:lnTo>
                            <a:lnTo>
                              <a:pt x="3608" y="197"/>
                            </a:lnTo>
                            <a:lnTo>
                              <a:pt x="3620" y="205"/>
                            </a:lnTo>
                            <a:lnTo>
                              <a:pt x="3632" y="214"/>
                            </a:lnTo>
                            <a:lnTo>
                              <a:pt x="3655" y="231"/>
                            </a:lnTo>
                            <a:lnTo>
                              <a:pt x="3678" y="248"/>
                            </a:lnTo>
                            <a:lnTo>
                              <a:pt x="3701" y="267"/>
                            </a:lnTo>
                            <a:lnTo>
                              <a:pt x="3723" y="285"/>
                            </a:lnTo>
                            <a:lnTo>
                              <a:pt x="3734" y="295"/>
                            </a:lnTo>
                            <a:lnTo>
                              <a:pt x="3745" y="305"/>
                            </a:lnTo>
                            <a:lnTo>
                              <a:pt x="3767" y="325"/>
                            </a:lnTo>
                            <a:lnTo>
                              <a:pt x="3788" y="345"/>
                            </a:lnTo>
                            <a:lnTo>
                              <a:pt x="3809" y="367"/>
                            </a:lnTo>
                            <a:lnTo>
                              <a:pt x="3829" y="388"/>
                            </a:lnTo>
                            <a:lnTo>
                              <a:pt x="3848" y="410"/>
                            </a:lnTo>
                            <a:lnTo>
                              <a:pt x="3867" y="432"/>
                            </a:lnTo>
                            <a:lnTo>
                              <a:pt x="3885" y="455"/>
                            </a:lnTo>
                            <a:lnTo>
                              <a:pt x="3903" y="478"/>
                            </a:lnTo>
                            <a:lnTo>
                              <a:pt x="3920" y="502"/>
                            </a:lnTo>
                            <a:lnTo>
                              <a:pt x="3936" y="525"/>
                            </a:lnTo>
                            <a:lnTo>
                              <a:pt x="3952" y="550"/>
                            </a:lnTo>
                            <a:lnTo>
                              <a:pt x="3967" y="574"/>
                            </a:lnTo>
                            <a:lnTo>
                              <a:pt x="3981" y="599"/>
                            </a:lnTo>
                            <a:lnTo>
                              <a:pt x="3995" y="624"/>
                            </a:lnTo>
                            <a:lnTo>
                              <a:pt x="4009" y="650"/>
                            </a:lnTo>
                            <a:lnTo>
                              <a:pt x="4021" y="676"/>
                            </a:lnTo>
                            <a:lnTo>
                              <a:pt x="4033" y="702"/>
                            </a:lnTo>
                            <a:lnTo>
                              <a:pt x="4044" y="728"/>
                            </a:lnTo>
                            <a:lnTo>
                              <a:pt x="4055" y="755"/>
                            </a:lnTo>
                            <a:lnTo>
                              <a:pt x="4065" y="782"/>
                            </a:lnTo>
                            <a:lnTo>
                              <a:pt x="4074" y="809"/>
                            </a:lnTo>
                            <a:lnTo>
                              <a:pt x="4083" y="836"/>
                            </a:lnTo>
                            <a:lnTo>
                              <a:pt x="4091" y="864"/>
                            </a:lnTo>
                            <a:lnTo>
                              <a:pt x="4098" y="892"/>
                            </a:lnTo>
                            <a:lnTo>
                              <a:pt x="4105" y="920"/>
                            </a:lnTo>
                            <a:lnTo>
                              <a:pt x="4111" y="948"/>
                            </a:lnTo>
                            <a:lnTo>
                              <a:pt x="4116" y="976"/>
                            </a:lnTo>
                            <a:lnTo>
                              <a:pt x="4121" y="1005"/>
                            </a:lnTo>
                            <a:lnTo>
                              <a:pt x="4125" y="1034"/>
                            </a:lnTo>
                            <a:lnTo>
                              <a:pt x="4128" y="1063"/>
                            </a:lnTo>
                            <a:lnTo>
                              <a:pt x="4130" y="1092"/>
                            </a:lnTo>
                            <a:lnTo>
                              <a:pt x="4132" y="1121"/>
                            </a:lnTo>
                            <a:lnTo>
                              <a:pt x="4133" y="1150"/>
                            </a:lnTo>
                            <a:lnTo>
                              <a:pt x="4134" y="1181"/>
                            </a:lnTo>
                            <a:lnTo>
                              <a:pt x="4133" y="1210"/>
                            </a:lnTo>
                            <a:lnTo>
                              <a:pt x="4132" y="1240"/>
                            </a:lnTo>
                            <a:lnTo>
                              <a:pt x="4130" y="1269"/>
                            </a:lnTo>
                            <a:lnTo>
                              <a:pt x="4128" y="1298"/>
                            </a:lnTo>
                            <a:lnTo>
                              <a:pt x="4125" y="1327"/>
                            </a:lnTo>
                            <a:lnTo>
                              <a:pt x="4121" y="1356"/>
                            </a:lnTo>
                            <a:lnTo>
                              <a:pt x="4116" y="1385"/>
                            </a:lnTo>
                            <a:lnTo>
                              <a:pt x="4111" y="1413"/>
                            </a:lnTo>
                            <a:lnTo>
                              <a:pt x="4105" y="1441"/>
                            </a:lnTo>
                            <a:lnTo>
                              <a:pt x="4102" y="1455"/>
                            </a:lnTo>
                            <a:lnTo>
                              <a:pt x="4098" y="1469"/>
                            </a:lnTo>
                            <a:lnTo>
                              <a:pt x="4091" y="1497"/>
                            </a:lnTo>
                            <a:lnTo>
                              <a:pt x="4083" y="1525"/>
                            </a:lnTo>
                            <a:lnTo>
                              <a:pt x="4074" y="1552"/>
                            </a:lnTo>
                            <a:lnTo>
                              <a:pt x="4065" y="1579"/>
                            </a:lnTo>
                            <a:lnTo>
                              <a:pt x="4055" y="1606"/>
                            </a:lnTo>
                            <a:lnTo>
                              <a:pt x="4044" y="1633"/>
                            </a:lnTo>
                            <a:lnTo>
                              <a:pt x="4033" y="1659"/>
                            </a:lnTo>
                            <a:lnTo>
                              <a:pt x="4027" y="1672"/>
                            </a:lnTo>
                            <a:lnTo>
                              <a:pt x="4021" y="1685"/>
                            </a:lnTo>
                            <a:lnTo>
                              <a:pt x="4009" y="1711"/>
                            </a:lnTo>
                            <a:lnTo>
                              <a:pt x="3995" y="1737"/>
                            </a:lnTo>
                            <a:lnTo>
                              <a:pt x="3981" y="1762"/>
                            </a:lnTo>
                            <a:lnTo>
                              <a:pt x="3967" y="1787"/>
                            </a:lnTo>
                            <a:lnTo>
                              <a:pt x="3952" y="1811"/>
                            </a:lnTo>
                            <a:lnTo>
                              <a:pt x="3936" y="1835"/>
                            </a:lnTo>
                            <a:lnTo>
                              <a:pt x="3928" y="1847"/>
                            </a:lnTo>
                            <a:lnTo>
                              <a:pt x="3920" y="1859"/>
                            </a:lnTo>
                            <a:lnTo>
                              <a:pt x="3903" y="1883"/>
                            </a:lnTo>
                            <a:lnTo>
                              <a:pt x="3885" y="1906"/>
                            </a:lnTo>
                            <a:lnTo>
                              <a:pt x="3867" y="1929"/>
                            </a:lnTo>
                            <a:lnTo>
                              <a:pt x="3848" y="1951"/>
                            </a:lnTo>
                            <a:lnTo>
                              <a:pt x="3838" y="1962"/>
                            </a:lnTo>
                            <a:lnTo>
                              <a:pt x="3829" y="1973"/>
                            </a:lnTo>
                            <a:lnTo>
                              <a:pt x="3809" y="1994"/>
                            </a:lnTo>
                            <a:lnTo>
                              <a:pt x="3788" y="2015"/>
                            </a:lnTo>
                            <a:lnTo>
                              <a:pt x="3769" y="2034"/>
                            </a:lnTo>
                            <a:lnTo>
                              <a:pt x="3750" y="2052"/>
                            </a:lnTo>
                            <a:lnTo>
                              <a:pt x="4134" y="2052"/>
                            </a:lnTo>
                            <a:close/>
                            <a:moveTo>
                              <a:pt x="1777" y="1816"/>
                            </a:moveTo>
                            <a:lnTo>
                              <a:pt x="1796" y="1850"/>
                            </a:lnTo>
                            <a:lnTo>
                              <a:pt x="1816" y="1883"/>
                            </a:lnTo>
                            <a:lnTo>
                              <a:pt x="1826" y="1899"/>
                            </a:lnTo>
                            <a:lnTo>
                              <a:pt x="1837" y="1916"/>
                            </a:lnTo>
                            <a:lnTo>
                              <a:pt x="1859" y="1948"/>
                            </a:lnTo>
                            <a:lnTo>
                              <a:pt x="1870" y="1964"/>
                            </a:lnTo>
                            <a:lnTo>
                              <a:pt x="1882" y="1980"/>
                            </a:lnTo>
                            <a:lnTo>
                              <a:pt x="1894" y="1995"/>
                            </a:lnTo>
                            <a:lnTo>
                              <a:pt x="1906" y="2011"/>
                            </a:lnTo>
                            <a:lnTo>
                              <a:pt x="1931" y="2041"/>
                            </a:lnTo>
                            <a:lnTo>
                              <a:pt x="1944" y="2056"/>
                            </a:lnTo>
                            <a:lnTo>
                              <a:pt x="1957" y="2071"/>
                            </a:lnTo>
                            <a:lnTo>
                              <a:pt x="1936" y="2088"/>
                            </a:lnTo>
                            <a:lnTo>
                              <a:pt x="1916" y="2105"/>
                            </a:lnTo>
                            <a:lnTo>
                              <a:pt x="1895" y="2121"/>
                            </a:lnTo>
                            <a:lnTo>
                              <a:pt x="1873" y="2137"/>
                            </a:lnTo>
                            <a:lnTo>
                              <a:pt x="1852" y="2152"/>
                            </a:lnTo>
                            <a:lnTo>
                              <a:pt x="1830" y="2167"/>
                            </a:lnTo>
                            <a:lnTo>
                              <a:pt x="1808" y="2182"/>
                            </a:lnTo>
                            <a:lnTo>
                              <a:pt x="1785" y="2195"/>
                            </a:lnTo>
                            <a:lnTo>
                              <a:pt x="1763" y="2209"/>
                            </a:lnTo>
                            <a:lnTo>
                              <a:pt x="1740" y="2221"/>
                            </a:lnTo>
                            <a:lnTo>
                              <a:pt x="1716" y="2233"/>
                            </a:lnTo>
                            <a:lnTo>
                              <a:pt x="1693" y="2245"/>
                            </a:lnTo>
                            <a:lnTo>
                              <a:pt x="1669" y="2256"/>
                            </a:lnTo>
                            <a:lnTo>
                              <a:pt x="1645" y="2267"/>
                            </a:lnTo>
                            <a:lnTo>
                              <a:pt x="1621" y="2277"/>
                            </a:lnTo>
                            <a:lnTo>
                              <a:pt x="1596" y="2286"/>
                            </a:lnTo>
                            <a:lnTo>
                              <a:pt x="1572" y="2295"/>
                            </a:lnTo>
                            <a:lnTo>
                              <a:pt x="1547" y="2304"/>
                            </a:lnTo>
                            <a:lnTo>
                              <a:pt x="1522" y="2311"/>
                            </a:lnTo>
                            <a:lnTo>
                              <a:pt x="1497" y="2319"/>
                            </a:lnTo>
                            <a:lnTo>
                              <a:pt x="1471" y="2325"/>
                            </a:lnTo>
                            <a:lnTo>
                              <a:pt x="1446" y="2332"/>
                            </a:lnTo>
                            <a:lnTo>
                              <a:pt x="1420" y="2337"/>
                            </a:lnTo>
                            <a:lnTo>
                              <a:pt x="1394" y="2342"/>
                            </a:lnTo>
                            <a:lnTo>
                              <a:pt x="1368" y="2347"/>
                            </a:lnTo>
                            <a:lnTo>
                              <a:pt x="1341" y="2350"/>
                            </a:lnTo>
                            <a:lnTo>
                              <a:pt x="1315" y="2354"/>
                            </a:lnTo>
                            <a:lnTo>
                              <a:pt x="1289" y="2356"/>
                            </a:lnTo>
                            <a:lnTo>
                              <a:pt x="1262" y="2358"/>
                            </a:lnTo>
                            <a:lnTo>
                              <a:pt x="1235" y="2360"/>
                            </a:lnTo>
                            <a:lnTo>
                              <a:pt x="1208" y="2361"/>
                            </a:lnTo>
                            <a:lnTo>
                              <a:pt x="1181" y="2361"/>
                            </a:lnTo>
                            <a:lnTo>
                              <a:pt x="1152" y="2361"/>
                            </a:lnTo>
                            <a:lnTo>
                              <a:pt x="1122" y="2360"/>
                            </a:lnTo>
                            <a:lnTo>
                              <a:pt x="1093" y="2358"/>
                            </a:lnTo>
                            <a:lnTo>
                              <a:pt x="1064" y="2355"/>
                            </a:lnTo>
                            <a:lnTo>
                              <a:pt x="1035" y="2352"/>
                            </a:lnTo>
                            <a:lnTo>
                              <a:pt x="1006" y="2348"/>
                            </a:lnTo>
                            <a:lnTo>
                              <a:pt x="978" y="2344"/>
                            </a:lnTo>
                            <a:lnTo>
                              <a:pt x="949" y="2338"/>
                            </a:lnTo>
                            <a:lnTo>
                              <a:pt x="921" y="2332"/>
                            </a:lnTo>
                            <a:lnTo>
                              <a:pt x="907" y="2329"/>
                            </a:lnTo>
                            <a:lnTo>
                              <a:pt x="893" y="2326"/>
                            </a:lnTo>
                            <a:lnTo>
                              <a:pt x="865" y="2319"/>
                            </a:lnTo>
                            <a:lnTo>
                              <a:pt x="838" y="2311"/>
                            </a:lnTo>
                            <a:lnTo>
                              <a:pt x="810" y="2302"/>
                            </a:lnTo>
                            <a:lnTo>
                              <a:pt x="783" y="2293"/>
                            </a:lnTo>
                            <a:lnTo>
                              <a:pt x="756" y="2283"/>
                            </a:lnTo>
                            <a:lnTo>
                              <a:pt x="729" y="2272"/>
                            </a:lnTo>
                            <a:lnTo>
                              <a:pt x="703" y="2261"/>
                            </a:lnTo>
                            <a:lnTo>
                              <a:pt x="689" y="2255"/>
                            </a:lnTo>
                            <a:lnTo>
                              <a:pt x="676" y="2249"/>
                            </a:lnTo>
                            <a:lnTo>
                              <a:pt x="650" y="2236"/>
                            </a:lnTo>
                            <a:lnTo>
                              <a:pt x="625" y="2223"/>
                            </a:lnTo>
                            <a:lnTo>
                              <a:pt x="599" y="2209"/>
                            </a:lnTo>
                            <a:lnTo>
                              <a:pt x="575" y="2194"/>
                            </a:lnTo>
                            <a:lnTo>
                              <a:pt x="550" y="2179"/>
                            </a:lnTo>
                            <a:lnTo>
                              <a:pt x="526" y="2164"/>
                            </a:lnTo>
                            <a:lnTo>
                              <a:pt x="514" y="2155"/>
                            </a:lnTo>
                            <a:lnTo>
                              <a:pt x="502" y="2147"/>
                            </a:lnTo>
                            <a:lnTo>
                              <a:pt x="479" y="2130"/>
                            </a:lnTo>
                            <a:lnTo>
                              <a:pt x="455" y="2113"/>
                            </a:lnTo>
                            <a:lnTo>
                              <a:pt x="433" y="2094"/>
                            </a:lnTo>
                            <a:lnTo>
                              <a:pt x="410" y="2075"/>
                            </a:lnTo>
                            <a:lnTo>
                              <a:pt x="399" y="2066"/>
                            </a:lnTo>
                            <a:lnTo>
                              <a:pt x="388" y="2056"/>
                            </a:lnTo>
                            <a:lnTo>
                              <a:pt x="367" y="2036"/>
                            </a:lnTo>
                            <a:lnTo>
                              <a:pt x="346" y="2015"/>
                            </a:lnTo>
                            <a:lnTo>
                              <a:pt x="325" y="1994"/>
                            </a:lnTo>
                            <a:lnTo>
                              <a:pt x="305" y="1973"/>
                            </a:lnTo>
                            <a:lnTo>
                              <a:pt x="286" y="1951"/>
                            </a:lnTo>
                            <a:lnTo>
                              <a:pt x="267" y="1929"/>
                            </a:lnTo>
                            <a:lnTo>
                              <a:pt x="249" y="1906"/>
                            </a:lnTo>
                            <a:lnTo>
                              <a:pt x="231" y="1883"/>
                            </a:lnTo>
                            <a:lnTo>
                              <a:pt x="214" y="1859"/>
                            </a:lnTo>
                            <a:lnTo>
                              <a:pt x="198" y="1835"/>
                            </a:lnTo>
                            <a:lnTo>
                              <a:pt x="182" y="1811"/>
                            </a:lnTo>
                            <a:lnTo>
                              <a:pt x="167" y="1787"/>
                            </a:lnTo>
                            <a:lnTo>
                              <a:pt x="152" y="1762"/>
                            </a:lnTo>
                            <a:lnTo>
                              <a:pt x="138" y="1737"/>
                            </a:lnTo>
                            <a:lnTo>
                              <a:pt x="125" y="1711"/>
                            </a:lnTo>
                            <a:lnTo>
                              <a:pt x="113" y="1685"/>
                            </a:lnTo>
                            <a:lnTo>
                              <a:pt x="101" y="1659"/>
                            </a:lnTo>
                            <a:lnTo>
                              <a:pt x="89" y="1633"/>
                            </a:lnTo>
                            <a:lnTo>
                              <a:pt x="79" y="1606"/>
                            </a:lnTo>
                            <a:lnTo>
                              <a:pt x="69" y="1579"/>
                            </a:lnTo>
                            <a:lnTo>
                              <a:pt x="59" y="1552"/>
                            </a:lnTo>
                            <a:lnTo>
                              <a:pt x="51" y="1525"/>
                            </a:lnTo>
                            <a:lnTo>
                              <a:pt x="43" y="1497"/>
                            </a:lnTo>
                            <a:lnTo>
                              <a:pt x="35" y="1469"/>
                            </a:lnTo>
                            <a:lnTo>
                              <a:pt x="29" y="1441"/>
                            </a:lnTo>
                            <a:lnTo>
                              <a:pt x="23" y="1413"/>
                            </a:lnTo>
                            <a:lnTo>
                              <a:pt x="18" y="1385"/>
                            </a:lnTo>
                            <a:lnTo>
                              <a:pt x="13" y="1356"/>
                            </a:lnTo>
                            <a:lnTo>
                              <a:pt x="9" y="1327"/>
                            </a:lnTo>
                            <a:lnTo>
                              <a:pt x="6" y="1298"/>
                            </a:lnTo>
                            <a:lnTo>
                              <a:pt x="3" y="1269"/>
                            </a:lnTo>
                            <a:lnTo>
                              <a:pt x="2" y="1240"/>
                            </a:lnTo>
                            <a:lnTo>
                              <a:pt x="0" y="1210"/>
                            </a:lnTo>
                            <a:lnTo>
                              <a:pt x="0" y="1181"/>
                            </a:lnTo>
                            <a:lnTo>
                              <a:pt x="0" y="1150"/>
                            </a:lnTo>
                            <a:lnTo>
                              <a:pt x="2" y="1121"/>
                            </a:lnTo>
                            <a:lnTo>
                              <a:pt x="3" y="1092"/>
                            </a:lnTo>
                            <a:lnTo>
                              <a:pt x="6" y="1063"/>
                            </a:lnTo>
                            <a:lnTo>
                              <a:pt x="9" y="1034"/>
                            </a:lnTo>
                            <a:lnTo>
                              <a:pt x="13" y="1005"/>
                            </a:lnTo>
                            <a:lnTo>
                              <a:pt x="18" y="976"/>
                            </a:lnTo>
                            <a:lnTo>
                              <a:pt x="23" y="948"/>
                            </a:lnTo>
                            <a:lnTo>
                              <a:pt x="29" y="920"/>
                            </a:lnTo>
                            <a:lnTo>
                              <a:pt x="32" y="906"/>
                            </a:lnTo>
                            <a:lnTo>
                              <a:pt x="35" y="892"/>
                            </a:lnTo>
                            <a:lnTo>
                              <a:pt x="43" y="864"/>
                            </a:lnTo>
                            <a:lnTo>
                              <a:pt x="51" y="836"/>
                            </a:lnTo>
                            <a:lnTo>
                              <a:pt x="59" y="809"/>
                            </a:lnTo>
                            <a:lnTo>
                              <a:pt x="69" y="782"/>
                            </a:lnTo>
                            <a:lnTo>
                              <a:pt x="79" y="755"/>
                            </a:lnTo>
                            <a:lnTo>
                              <a:pt x="89" y="728"/>
                            </a:lnTo>
                            <a:lnTo>
                              <a:pt x="101" y="702"/>
                            </a:lnTo>
                            <a:lnTo>
                              <a:pt x="107" y="689"/>
                            </a:lnTo>
                            <a:lnTo>
                              <a:pt x="113" y="676"/>
                            </a:lnTo>
                            <a:lnTo>
                              <a:pt x="125" y="650"/>
                            </a:lnTo>
                            <a:lnTo>
                              <a:pt x="138" y="624"/>
                            </a:lnTo>
                            <a:lnTo>
                              <a:pt x="152" y="599"/>
                            </a:lnTo>
                            <a:lnTo>
                              <a:pt x="167" y="574"/>
                            </a:lnTo>
                            <a:lnTo>
                              <a:pt x="182" y="550"/>
                            </a:lnTo>
                            <a:lnTo>
                              <a:pt x="198" y="525"/>
                            </a:lnTo>
                            <a:lnTo>
                              <a:pt x="206" y="514"/>
                            </a:lnTo>
                            <a:lnTo>
                              <a:pt x="214" y="502"/>
                            </a:lnTo>
                            <a:lnTo>
                              <a:pt x="231" y="478"/>
                            </a:lnTo>
                            <a:lnTo>
                              <a:pt x="249" y="455"/>
                            </a:lnTo>
                            <a:lnTo>
                              <a:pt x="267" y="432"/>
                            </a:lnTo>
                            <a:lnTo>
                              <a:pt x="286" y="410"/>
                            </a:lnTo>
                            <a:lnTo>
                              <a:pt x="295" y="399"/>
                            </a:lnTo>
                            <a:lnTo>
                              <a:pt x="305" y="388"/>
                            </a:lnTo>
                            <a:lnTo>
                              <a:pt x="325" y="367"/>
                            </a:lnTo>
                            <a:lnTo>
                              <a:pt x="346" y="345"/>
                            </a:lnTo>
                            <a:lnTo>
                              <a:pt x="367" y="325"/>
                            </a:lnTo>
                            <a:lnTo>
                              <a:pt x="388" y="305"/>
                            </a:lnTo>
                            <a:lnTo>
                              <a:pt x="410" y="285"/>
                            </a:lnTo>
                            <a:lnTo>
                              <a:pt x="433" y="267"/>
                            </a:lnTo>
                            <a:lnTo>
                              <a:pt x="455" y="248"/>
                            </a:lnTo>
                            <a:lnTo>
                              <a:pt x="479" y="231"/>
                            </a:lnTo>
                            <a:lnTo>
                              <a:pt x="502" y="214"/>
                            </a:lnTo>
                            <a:lnTo>
                              <a:pt x="526" y="197"/>
                            </a:lnTo>
                            <a:lnTo>
                              <a:pt x="550" y="182"/>
                            </a:lnTo>
                            <a:lnTo>
                              <a:pt x="575" y="166"/>
                            </a:lnTo>
                            <a:lnTo>
                              <a:pt x="599" y="152"/>
                            </a:lnTo>
                            <a:lnTo>
                              <a:pt x="625" y="138"/>
                            </a:lnTo>
                            <a:lnTo>
                              <a:pt x="650" y="125"/>
                            </a:lnTo>
                            <a:lnTo>
                              <a:pt x="676" y="112"/>
                            </a:lnTo>
                            <a:lnTo>
                              <a:pt x="703" y="100"/>
                            </a:lnTo>
                            <a:lnTo>
                              <a:pt x="729" y="89"/>
                            </a:lnTo>
                            <a:lnTo>
                              <a:pt x="756" y="78"/>
                            </a:lnTo>
                            <a:lnTo>
                              <a:pt x="783" y="68"/>
                            </a:lnTo>
                            <a:lnTo>
                              <a:pt x="810" y="59"/>
                            </a:lnTo>
                            <a:lnTo>
                              <a:pt x="838" y="50"/>
                            </a:lnTo>
                            <a:lnTo>
                              <a:pt x="865" y="42"/>
                            </a:lnTo>
                            <a:lnTo>
                              <a:pt x="893" y="35"/>
                            </a:lnTo>
                            <a:lnTo>
                              <a:pt x="921" y="28"/>
                            </a:lnTo>
                            <a:lnTo>
                              <a:pt x="949" y="22"/>
                            </a:lnTo>
                            <a:lnTo>
                              <a:pt x="978" y="17"/>
                            </a:lnTo>
                            <a:lnTo>
                              <a:pt x="1006" y="13"/>
                            </a:lnTo>
                            <a:lnTo>
                              <a:pt x="1035" y="9"/>
                            </a:lnTo>
                            <a:lnTo>
                              <a:pt x="1064" y="5"/>
                            </a:lnTo>
                            <a:lnTo>
                              <a:pt x="1093" y="3"/>
                            </a:lnTo>
                            <a:lnTo>
                              <a:pt x="1122" y="1"/>
                            </a:lnTo>
                            <a:lnTo>
                              <a:pt x="1152" y="0"/>
                            </a:lnTo>
                            <a:lnTo>
                              <a:pt x="1181" y="0"/>
                            </a:lnTo>
                            <a:lnTo>
                              <a:pt x="1208" y="0"/>
                            </a:lnTo>
                            <a:lnTo>
                              <a:pt x="1235" y="1"/>
                            </a:lnTo>
                            <a:lnTo>
                              <a:pt x="1262" y="2"/>
                            </a:lnTo>
                            <a:lnTo>
                              <a:pt x="1289" y="4"/>
                            </a:lnTo>
                            <a:lnTo>
                              <a:pt x="1315" y="7"/>
                            </a:lnTo>
                            <a:lnTo>
                              <a:pt x="1341" y="10"/>
                            </a:lnTo>
                            <a:lnTo>
                              <a:pt x="1368" y="14"/>
                            </a:lnTo>
                            <a:lnTo>
                              <a:pt x="1381" y="16"/>
                            </a:lnTo>
                            <a:lnTo>
                              <a:pt x="1394" y="19"/>
                            </a:lnTo>
                            <a:lnTo>
                              <a:pt x="1446" y="29"/>
                            </a:lnTo>
                            <a:lnTo>
                              <a:pt x="1471" y="35"/>
                            </a:lnTo>
                            <a:lnTo>
                              <a:pt x="1497" y="42"/>
                            </a:lnTo>
                            <a:lnTo>
                              <a:pt x="1522" y="49"/>
                            </a:lnTo>
                            <a:lnTo>
                              <a:pt x="1547" y="57"/>
                            </a:lnTo>
                            <a:lnTo>
                              <a:pt x="1572" y="66"/>
                            </a:lnTo>
                            <a:lnTo>
                              <a:pt x="1596" y="74"/>
                            </a:lnTo>
                            <a:lnTo>
                              <a:pt x="1645" y="94"/>
                            </a:lnTo>
                            <a:lnTo>
                              <a:pt x="1669" y="105"/>
                            </a:lnTo>
                            <a:lnTo>
                              <a:pt x="1693" y="116"/>
                            </a:lnTo>
                            <a:lnTo>
                              <a:pt x="1716" y="127"/>
                            </a:lnTo>
                            <a:lnTo>
                              <a:pt x="1740" y="140"/>
                            </a:lnTo>
                            <a:lnTo>
                              <a:pt x="1763" y="152"/>
                            </a:lnTo>
                            <a:lnTo>
                              <a:pt x="1785" y="166"/>
                            </a:lnTo>
                            <a:lnTo>
                              <a:pt x="1808" y="179"/>
                            </a:lnTo>
                            <a:lnTo>
                              <a:pt x="1830" y="194"/>
                            </a:lnTo>
                            <a:lnTo>
                              <a:pt x="1852" y="208"/>
                            </a:lnTo>
                            <a:lnTo>
                              <a:pt x="1873" y="224"/>
                            </a:lnTo>
                            <a:lnTo>
                              <a:pt x="1895" y="240"/>
                            </a:lnTo>
                            <a:lnTo>
                              <a:pt x="1916" y="256"/>
                            </a:lnTo>
                            <a:lnTo>
                              <a:pt x="1936" y="273"/>
                            </a:lnTo>
                            <a:lnTo>
                              <a:pt x="1957" y="290"/>
                            </a:lnTo>
                            <a:lnTo>
                              <a:pt x="1931" y="320"/>
                            </a:lnTo>
                            <a:lnTo>
                              <a:pt x="1906" y="350"/>
                            </a:lnTo>
                            <a:lnTo>
                              <a:pt x="1894" y="366"/>
                            </a:lnTo>
                            <a:lnTo>
                              <a:pt x="1882" y="381"/>
                            </a:lnTo>
                            <a:lnTo>
                              <a:pt x="1859" y="413"/>
                            </a:lnTo>
                            <a:lnTo>
                              <a:pt x="1837" y="445"/>
                            </a:lnTo>
                            <a:lnTo>
                              <a:pt x="1826" y="461"/>
                            </a:lnTo>
                            <a:lnTo>
                              <a:pt x="1816" y="478"/>
                            </a:lnTo>
                            <a:lnTo>
                              <a:pt x="1796" y="511"/>
                            </a:lnTo>
                            <a:lnTo>
                              <a:pt x="1777" y="545"/>
                            </a:lnTo>
                            <a:lnTo>
                              <a:pt x="1762" y="531"/>
                            </a:lnTo>
                            <a:lnTo>
                              <a:pt x="1747" y="518"/>
                            </a:lnTo>
                            <a:lnTo>
                              <a:pt x="1732" y="505"/>
                            </a:lnTo>
                            <a:lnTo>
                              <a:pt x="1716" y="493"/>
                            </a:lnTo>
                            <a:lnTo>
                              <a:pt x="1700" y="481"/>
                            </a:lnTo>
                            <a:lnTo>
                              <a:pt x="1684" y="469"/>
                            </a:lnTo>
                            <a:lnTo>
                              <a:pt x="1667" y="457"/>
                            </a:lnTo>
                            <a:lnTo>
                              <a:pt x="1650" y="446"/>
                            </a:lnTo>
                            <a:lnTo>
                              <a:pt x="1633" y="436"/>
                            </a:lnTo>
                            <a:lnTo>
                              <a:pt x="1616" y="425"/>
                            </a:lnTo>
                            <a:lnTo>
                              <a:pt x="1598" y="416"/>
                            </a:lnTo>
                            <a:lnTo>
                              <a:pt x="1581" y="406"/>
                            </a:lnTo>
                            <a:lnTo>
                              <a:pt x="1562" y="397"/>
                            </a:lnTo>
                            <a:lnTo>
                              <a:pt x="1544" y="388"/>
                            </a:lnTo>
                            <a:lnTo>
                              <a:pt x="1526" y="380"/>
                            </a:lnTo>
                            <a:lnTo>
                              <a:pt x="1507" y="372"/>
                            </a:lnTo>
                            <a:lnTo>
                              <a:pt x="1488" y="365"/>
                            </a:lnTo>
                            <a:lnTo>
                              <a:pt x="1469" y="358"/>
                            </a:lnTo>
                            <a:lnTo>
                              <a:pt x="1449" y="351"/>
                            </a:lnTo>
                            <a:lnTo>
                              <a:pt x="1430" y="345"/>
                            </a:lnTo>
                            <a:lnTo>
                              <a:pt x="1410" y="339"/>
                            </a:lnTo>
                            <a:lnTo>
                              <a:pt x="1390" y="334"/>
                            </a:lnTo>
                            <a:lnTo>
                              <a:pt x="1370" y="330"/>
                            </a:lnTo>
                            <a:lnTo>
                              <a:pt x="1350" y="325"/>
                            </a:lnTo>
                            <a:lnTo>
                              <a:pt x="1329" y="322"/>
                            </a:lnTo>
                            <a:lnTo>
                              <a:pt x="1308" y="318"/>
                            </a:lnTo>
                            <a:lnTo>
                              <a:pt x="1288" y="315"/>
                            </a:lnTo>
                            <a:lnTo>
                              <a:pt x="1267" y="313"/>
                            </a:lnTo>
                            <a:lnTo>
                              <a:pt x="1245" y="311"/>
                            </a:lnTo>
                            <a:lnTo>
                              <a:pt x="1224" y="310"/>
                            </a:lnTo>
                            <a:lnTo>
                              <a:pt x="1203" y="309"/>
                            </a:lnTo>
                            <a:lnTo>
                              <a:pt x="1181" y="309"/>
                            </a:lnTo>
                            <a:lnTo>
                              <a:pt x="1161" y="309"/>
                            </a:lnTo>
                            <a:lnTo>
                              <a:pt x="1141" y="310"/>
                            </a:lnTo>
                            <a:lnTo>
                              <a:pt x="1122" y="311"/>
                            </a:lnTo>
                            <a:lnTo>
                              <a:pt x="1102" y="313"/>
                            </a:lnTo>
                            <a:lnTo>
                              <a:pt x="1063" y="317"/>
                            </a:lnTo>
                            <a:lnTo>
                              <a:pt x="1044" y="320"/>
                            </a:lnTo>
                            <a:lnTo>
                              <a:pt x="1025" y="323"/>
                            </a:lnTo>
                            <a:lnTo>
                              <a:pt x="1006" y="327"/>
                            </a:lnTo>
                            <a:lnTo>
                              <a:pt x="987" y="331"/>
                            </a:lnTo>
                            <a:lnTo>
                              <a:pt x="968" y="335"/>
                            </a:lnTo>
                            <a:lnTo>
                              <a:pt x="950" y="340"/>
                            </a:lnTo>
                            <a:lnTo>
                              <a:pt x="931" y="346"/>
                            </a:lnTo>
                            <a:lnTo>
                              <a:pt x="913" y="351"/>
                            </a:lnTo>
                            <a:lnTo>
                              <a:pt x="895" y="357"/>
                            </a:lnTo>
                            <a:lnTo>
                              <a:pt x="877" y="364"/>
                            </a:lnTo>
                            <a:lnTo>
                              <a:pt x="860" y="371"/>
                            </a:lnTo>
                            <a:lnTo>
                              <a:pt x="842" y="378"/>
                            </a:lnTo>
                            <a:lnTo>
                              <a:pt x="825" y="385"/>
                            </a:lnTo>
                            <a:lnTo>
                              <a:pt x="808" y="393"/>
                            </a:lnTo>
                            <a:lnTo>
                              <a:pt x="791" y="402"/>
                            </a:lnTo>
                            <a:lnTo>
                              <a:pt x="774" y="410"/>
                            </a:lnTo>
                            <a:lnTo>
                              <a:pt x="758" y="419"/>
                            </a:lnTo>
                            <a:lnTo>
                              <a:pt x="742" y="428"/>
                            </a:lnTo>
                            <a:lnTo>
                              <a:pt x="726" y="438"/>
                            </a:lnTo>
                            <a:lnTo>
                              <a:pt x="710" y="448"/>
                            </a:lnTo>
                            <a:lnTo>
                              <a:pt x="694" y="458"/>
                            </a:lnTo>
                            <a:lnTo>
                              <a:pt x="678" y="469"/>
                            </a:lnTo>
                            <a:lnTo>
                              <a:pt x="663" y="480"/>
                            </a:lnTo>
                            <a:lnTo>
                              <a:pt x="648" y="491"/>
                            </a:lnTo>
                            <a:lnTo>
                              <a:pt x="633" y="503"/>
                            </a:lnTo>
                            <a:lnTo>
                              <a:pt x="619" y="515"/>
                            </a:lnTo>
                            <a:lnTo>
                              <a:pt x="605" y="527"/>
                            </a:lnTo>
                            <a:lnTo>
                              <a:pt x="591" y="539"/>
                            </a:lnTo>
                            <a:lnTo>
                              <a:pt x="577" y="552"/>
                            </a:lnTo>
                            <a:lnTo>
                              <a:pt x="564" y="565"/>
                            </a:lnTo>
                            <a:lnTo>
                              <a:pt x="551" y="578"/>
                            </a:lnTo>
                            <a:lnTo>
                              <a:pt x="538" y="592"/>
                            </a:lnTo>
                            <a:lnTo>
                              <a:pt x="526" y="606"/>
                            </a:lnTo>
                            <a:lnTo>
                              <a:pt x="514" y="620"/>
                            </a:lnTo>
                            <a:lnTo>
                              <a:pt x="490" y="649"/>
                            </a:lnTo>
                            <a:lnTo>
                              <a:pt x="479" y="664"/>
                            </a:lnTo>
                            <a:lnTo>
                              <a:pt x="468" y="679"/>
                            </a:lnTo>
                            <a:lnTo>
                              <a:pt x="458" y="694"/>
                            </a:lnTo>
                            <a:lnTo>
                              <a:pt x="447" y="710"/>
                            </a:lnTo>
                            <a:lnTo>
                              <a:pt x="437" y="726"/>
                            </a:lnTo>
                            <a:lnTo>
                              <a:pt x="428" y="742"/>
                            </a:lnTo>
                            <a:lnTo>
                              <a:pt x="410" y="775"/>
                            </a:lnTo>
                            <a:lnTo>
                              <a:pt x="401" y="791"/>
                            </a:lnTo>
                            <a:lnTo>
                              <a:pt x="393" y="808"/>
                            </a:lnTo>
                            <a:lnTo>
                              <a:pt x="377" y="843"/>
                            </a:lnTo>
                            <a:lnTo>
                              <a:pt x="370" y="860"/>
                            </a:lnTo>
                            <a:lnTo>
                              <a:pt x="363" y="878"/>
                            </a:lnTo>
                            <a:lnTo>
                              <a:pt x="357" y="896"/>
                            </a:lnTo>
                            <a:lnTo>
                              <a:pt x="351" y="914"/>
                            </a:lnTo>
                            <a:lnTo>
                              <a:pt x="345" y="932"/>
                            </a:lnTo>
                            <a:lnTo>
                              <a:pt x="340" y="950"/>
                            </a:lnTo>
                            <a:lnTo>
                              <a:pt x="335" y="969"/>
                            </a:lnTo>
                            <a:lnTo>
                              <a:pt x="331" y="987"/>
                            </a:lnTo>
                            <a:lnTo>
                              <a:pt x="327" y="1006"/>
                            </a:lnTo>
                            <a:lnTo>
                              <a:pt x="323" y="1025"/>
                            </a:lnTo>
                            <a:lnTo>
                              <a:pt x="975" y="1025"/>
                            </a:lnTo>
                            <a:lnTo>
                              <a:pt x="1626" y="1025"/>
                            </a:lnTo>
                            <a:lnTo>
                              <a:pt x="1622" y="1064"/>
                            </a:lnTo>
                            <a:lnTo>
                              <a:pt x="1619" y="1102"/>
                            </a:lnTo>
                            <a:lnTo>
                              <a:pt x="1617" y="1141"/>
                            </a:lnTo>
                            <a:lnTo>
                              <a:pt x="1617" y="1160"/>
                            </a:lnTo>
                            <a:lnTo>
                              <a:pt x="1617" y="1181"/>
                            </a:lnTo>
                            <a:lnTo>
                              <a:pt x="1617" y="1220"/>
                            </a:lnTo>
                            <a:lnTo>
                              <a:pt x="1619" y="1259"/>
                            </a:lnTo>
                            <a:lnTo>
                              <a:pt x="1622" y="1297"/>
                            </a:lnTo>
                            <a:lnTo>
                              <a:pt x="1626" y="1336"/>
                            </a:lnTo>
                            <a:lnTo>
                              <a:pt x="975" y="1336"/>
                            </a:lnTo>
                            <a:lnTo>
                              <a:pt x="323" y="1336"/>
                            </a:lnTo>
                            <a:lnTo>
                              <a:pt x="327" y="1355"/>
                            </a:lnTo>
                            <a:lnTo>
                              <a:pt x="331" y="1373"/>
                            </a:lnTo>
                            <a:lnTo>
                              <a:pt x="335" y="1392"/>
                            </a:lnTo>
                            <a:lnTo>
                              <a:pt x="340" y="1411"/>
                            </a:lnTo>
                            <a:lnTo>
                              <a:pt x="345" y="1429"/>
                            </a:lnTo>
                            <a:lnTo>
                              <a:pt x="351" y="1447"/>
                            </a:lnTo>
                            <a:lnTo>
                              <a:pt x="357" y="1465"/>
                            </a:lnTo>
                            <a:lnTo>
                              <a:pt x="363" y="1483"/>
                            </a:lnTo>
                            <a:lnTo>
                              <a:pt x="370" y="1501"/>
                            </a:lnTo>
                            <a:lnTo>
                              <a:pt x="377" y="1518"/>
                            </a:lnTo>
                            <a:lnTo>
                              <a:pt x="385" y="1536"/>
                            </a:lnTo>
                            <a:lnTo>
                              <a:pt x="393" y="1553"/>
                            </a:lnTo>
                            <a:lnTo>
                              <a:pt x="401" y="1570"/>
                            </a:lnTo>
                            <a:lnTo>
                              <a:pt x="410" y="1586"/>
                            </a:lnTo>
                            <a:lnTo>
                              <a:pt x="419" y="1603"/>
                            </a:lnTo>
                            <a:lnTo>
                              <a:pt x="428" y="1619"/>
                            </a:lnTo>
                            <a:lnTo>
                              <a:pt x="437" y="1635"/>
                            </a:lnTo>
                            <a:lnTo>
                              <a:pt x="447" y="1651"/>
                            </a:lnTo>
                            <a:lnTo>
                              <a:pt x="458" y="1667"/>
                            </a:lnTo>
                            <a:lnTo>
                              <a:pt x="468" y="1682"/>
                            </a:lnTo>
                            <a:lnTo>
                              <a:pt x="479" y="1697"/>
                            </a:lnTo>
                            <a:lnTo>
                              <a:pt x="490" y="1712"/>
                            </a:lnTo>
                            <a:lnTo>
                              <a:pt x="502" y="1727"/>
                            </a:lnTo>
                            <a:lnTo>
                              <a:pt x="514" y="1741"/>
                            </a:lnTo>
                            <a:lnTo>
                              <a:pt x="538" y="1769"/>
                            </a:lnTo>
                            <a:lnTo>
                              <a:pt x="564" y="1796"/>
                            </a:lnTo>
                            <a:lnTo>
                              <a:pt x="577" y="1809"/>
                            </a:lnTo>
                            <a:lnTo>
                              <a:pt x="591" y="1822"/>
                            </a:lnTo>
                            <a:lnTo>
                              <a:pt x="619" y="1846"/>
                            </a:lnTo>
                            <a:lnTo>
                              <a:pt x="648" y="1870"/>
                            </a:lnTo>
                            <a:lnTo>
                              <a:pt x="663" y="1881"/>
                            </a:lnTo>
                            <a:lnTo>
                              <a:pt x="678" y="1892"/>
                            </a:lnTo>
                            <a:lnTo>
                              <a:pt x="694" y="1902"/>
                            </a:lnTo>
                            <a:lnTo>
                              <a:pt x="710" y="1913"/>
                            </a:lnTo>
                            <a:lnTo>
                              <a:pt x="742" y="1932"/>
                            </a:lnTo>
                            <a:lnTo>
                              <a:pt x="758" y="1942"/>
                            </a:lnTo>
                            <a:lnTo>
                              <a:pt x="774" y="1951"/>
                            </a:lnTo>
                            <a:lnTo>
                              <a:pt x="808" y="1968"/>
                            </a:lnTo>
                            <a:lnTo>
                              <a:pt x="825" y="1976"/>
                            </a:lnTo>
                            <a:lnTo>
                              <a:pt x="842" y="1983"/>
                            </a:lnTo>
                            <a:lnTo>
                              <a:pt x="860" y="1990"/>
                            </a:lnTo>
                            <a:lnTo>
                              <a:pt x="877" y="1997"/>
                            </a:lnTo>
                            <a:lnTo>
                              <a:pt x="895" y="2004"/>
                            </a:lnTo>
                            <a:lnTo>
                              <a:pt x="913" y="2010"/>
                            </a:lnTo>
                            <a:lnTo>
                              <a:pt x="931" y="2015"/>
                            </a:lnTo>
                            <a:lnTo>
                              <a:pt x="950" y="2021"/>
                            </a:lnTo>
                            <a:lnTo>
                              <a:pt x="968" y="2025"/>
                            </a:lnTo>
                            <a:lnTo>
                              <a:pt x="987" y="2030"/>
                            </a:lnTo>
                            <a:lnTo>
                              <a:pt x="1006" y="2034"/>
                            </a:lnTo>
                            <a:lnTo>
                              <a:pt x="1025" y="2038"/>
                            </a:lnTo>
                            <a:lnTo>
                              <a:pt x="1044" y="2041"/>
                            </a:lnTo>
                            <a:lnTo>
                              <a:pt x="1063" y="2044"/>
                            </a:lnTo>
                            <a:lnTo>
                              <a:pt x="1083" y="2046"/>
                            </a:lnTo>
                            <a:lnTo>
                              <a:pt x="1102" y="2048"/>
                            </a:lnTo>
                            <a:lnTo>
                              <a:pt x="1122" y="2050"/>
                            </a:lnTo>
                            <a:lnTo>
                              <a:pt x="1141" y="2051"/>
                            </a:lnTo>
                            <a:lnTo>
                              <a:pt x="1161" y="2052"/>
                            </a:lnTo>
                            <a:lnTo>
                              <a:pt x="1181" y="2052"/>
                            </a:lnTo>
                            <a:lnTo>
                              <a:pt x="1203" y="2052"/>
                            </a:lnTo>
                            <a:lnTo>
                              <a:pt x="1224" y="2051"/>
                            </a:lnTo>
                            <a:lnTo>
                              <a:pt x="1245" y="2049"/>
                            </a:lnTo>
                            <a:lnTo>
                              <a:pt x="1267" y="2048"/>
                            </a:lnTo>
                            <a:lnTo>
                              <a:pt x="1288" y="2045"/>
                            </a:lnTo>
                            <a:lnTo>
                              <a:pt x="1308" y="2043"/>
                            </a:lnTo>
                            <a:lnTo>
                              <a:pt x="1329" y="2039"/>
                            </a:lnTo>
                            <a:lnTo>
                              <a:pt x="1350" y="2036"/>
                            </a:lnTo>
                            <a:lnTo>
                              <a:pt x="1390" y="2027"/>
                            </a:lnTo>
                            <a:lnTo>
                              <a:pt x="1410" y="2021"/>
                            </a:lnTo>
                            <a:lnTo>
                              <a:pt x="1430" y="2016"/>
                            </a:lnTo>
                            <a:lnTo>
                              <a:pt x="1449" y="2010"/>
                            </a:lnTo>
                            <a:lnTo>
                              <a:pt x="1469" y="2003"/>
                            </a:lnTo>
                            <a:lnTo>
                              <a:pt x="1488" y="1996"/>
                            </a:lnTo>
                            <a:lnTo>
                              <a:pt x="1507" y="1989"/>
                            </a:lnTo>
                            <a:lnTo>
                              <a:pt x="1526" y="1981"/>
                            </a:lnTo>
                            <a:lnTo>
                              <a:pt x="1544" y="1973"/>
                            </a:lnTo>
                            <a:lnTo>
                              <a:pt x="1562" y="1964"/>
                            </a:lnTo>
                            <a:lnTo>
                              <a:pt x="1581" y="1955"/>
                            </a:lnTo>
                            <a:lnTo>
                              <a:pt x="1598" y="1945"/>
                            </a:lnTo>
                            <a:lnTo>
                              <a:pt x="1616" y="1935"/>
                            </a:lnTo>
                            <a:lnTo>
                              <a:pt x="1633" y="1925"/>
                            </a:lnTo>
                            <a:lnTo>
                              <a:pt x="1650" y="1914"/>
                            </a:lnTo>
                            <a:lnTo>
                              <a:pt x="1667" y="1903"/>
                            </a:lnTo>
                            <a:lnTo>
                              <a:pt x="1684" y="1892"/>
                            </a:lnTo>
                            <a:lnTo>
                              <a:pt x="1700" y="1880"/>
                            </a:lnTo>
                            <a:lnTo>
                              <a:pt x="1716" y="1868"/>
                            </a:lnTo>
                            <a:lnTo>
                              <a:pt x="1732" y="1855"/>
                            </a:lnTo>
                            <a:lnTo>
                              <a:pt x="1747" y="1843"/>
                            </a:lnTo>
                            <a:lnTo>
                              <a:pt x="1762" y="1829"/>
                            </a:lnTo>
                            <a:lnTo>
                              <a:pt x="1777" y="1816"/>
                            </a:lnTo>
                            <a:close/>
                          </a:path>
                        </a:pathLst>
                      </a:custGeom>
                      <a:solidFill>
                        <a:srgbClr val="003A00"/>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0BCA9A" id="Freeform 6" o:spid="_x0000_s1026" alt="&quot;&quot;" style="position:absolute;margin-left:48.2pt;margin-top:34pt;width:59.55pt;height:3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134,2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" path="m3824,1181r,-24l3823,1135r-1,-22l3820,1091r-3,-22l3814,1047r-3,-21l3807,1005r-5,-22l3797,963r-6,-21l3785,921r-7,-20l3771,881r-7,-20l3756,841r-9,-19l3738,803r-9,-19l3719,765r-10,-18l3698,729r-11,-18l3675,693r-12,-17l3651,659r-13,-16l3625,626r-13,-16l3598,595r-14,-16l3569,564r-15,-14l3539,536r-16,-14l3507,508r-16,-13l3474,482r-17,-12l3439,458r-18,-12l3404,435r-18,-10l3367,414r-18,-10l3330,395r-20,-9l3291,378r-20,-8l3252,362r-21,-7l3211,348r-20,-6l3170,336r-42,-9l3106,323r-21,-4l3063,316r-22,-2l3019,312r-22,-2l2975,309r-23,l2930,309r-22,1l2885,312r-22,2l2842,316r-22,3l2798,323r-21,4l2756,331r-21,5l2714,342r-20,6l2673,355r-20,7l2633,370r-19,8l2594,386r-19,9l2556,404r-18,10l2519,425r-18,10l2483,446r-17,12l2449,470r-17,12l2415,495r-16,13l2383,522r-16,14l2352,550r-15,14l2322,579r-14,16l2294,610r-13,16l2267,643r-12,16l2242,676r-12,17l2219,711r-11,18l2197,747r-10,18l2177,784r-9,19l2159,822r-9,19l2142,861r-8,20l2127,901r-6,20l2115,942r-6,21l2099,1005r-4,21l2092,1047r-3,22l2086,1091r-2,22l2083,1135r-1,22l2082,1181r,22l2083,1226r1,22l2086,1270r3,22l2092,1313r3,22l2099,1356r5,21l2109,1398r6,21l2121,1440r6,20l2134,1480r8,20l2150,1520r9,19l2168,1558r9,19l2187,1596r10,18l2208,1632r11,18l2230,1668r12,17l2255,1702r12,16l2281,1735r13,16l2308,1766r14,15l2337,1796r15,15l2367,1825r16,14l2399,1853r16,13l2432,1879r17,12l2466,1903r17,11l2501,1926r18,10l2538,1947r18,9l2575,1966r19,9l2614,1983r19,8l2653,1999r20,7l2694,2013r20,6l2735,2024r42,10l2798,2038r22,4l2842,2045r21,2l2885,2049r23,2l2930,2052r22,l2975,2052r22,-1l3019,2049r22,-2l3063,2045r22,-3l3106,2038r22,-4l3149,2029r21,-5l3191,2019r20,-6l3231,2006r21,-7l3271,1991r20,-8l3310,1975r20,-9l3349,1956r18,-9l3386,1936r18,-10l3421,1914r18,-11l3457,1891r17,-12l3491,1866r16,-13l3523,1839r16,-14l3554,1811r15,-15l3584,1781r14,-15l3612,1751r13,-16l3638,1718r13,-16l3663,1685r12,-17l3687,1650r11,-18l3709,1614r10,-18l3729,1577r9,-19l3747,1539r9,-19l3764,1500r7,-20l3778,1460r7,-20l3791,1419r6,-21l3807,1356r4,-21l3814,1313r3,-21l3820,1270r2,-22l3823,1226r1,-23l3824,1181xm4134,2052r,309l3527,2361r-608,l2891,2360r-28,-2l2835,2355r-28,-3l2779,2349r-28,-5l2724,2339r-27,-6l2669,2327r-26,-7l2616,2313r-27,-9l2563,2296r-26,-10l2511,2276r-25,-10l2460,2254r-25,-11l2411,2230r-25,-13l2362,2203r-24,-14l2315,2174r-24,-15l2268,2143r-22,-17l2224,2109r-22,-17l2180,2073r-21,-18l2138,2035r-20,-20l2097,1994r-20,-21l2057,1951r-19,-22l2020,1906r-18,-23l1985,1859r-16,-24l1953,1811r-15,-24l1923,1762r-13,-25l1896,1711r-12,-26l1872,1659r-12,-26l1850,1606r-10,-27l1830,1552r-8,-27l1814,1497r-8,-28l1800,1441r-6,-28l1789,1385r-5,-29l1780,1327r-3,-29l1774,1269r-1,-29l1772,1210r-1,-29l1772,1150r1,-29l1774,1092r3,-29l1780,1034r4,-29l1789,976r5,-28l1800,920r3,-14l1806,892r8,-28l1822,836r8,-27l1840,782r10,-27l1860,728r12,-26l1878,689r6,-13l1896,650r14,-26l1923,599r15,-25l1953,550r16,-25l1977,514r8,-12l2002,478r18,-23l2038,432r19,-22l2066,399r11,-11l2097,367r21,-22l2139,325r22,-20l2182,285r23,-18l2228,248r23,-17l2274,214r24,-17l2322,182r25,-16l2372,152r25,-14l2422,125r26,-13l2474,100r27,-11l2527,78r27,-10l2581,59r28,-9l2636,42r28,-7l2692,28r28,-6l2749,17r28,-4l2806,9r29,-4l2864,3r30,-2l2923,r29,l2982,r29,1l3041,3r29,2l3099,9r28,4l3156,17r28,5l3213,28r14,4l3241,35r28,7l3296,50r28,9l3351,68r27,10l3404,89r27,11l3444,106r14,6l3484,125r25,13l3534,152r25,14l3584,182r24,15l3620,205r12,9l3655,231r23,17l3701,267r22,18l3734,295r11,10l3767,325r21,20l3809,367r20,21l3848,410r19,22l3885,455r18,23l3920,502r16,23l3952,550r15,24l3981,599r14,25l4009,650r12,26l4033,702r11,26l4055,755r10,27l4074,809r9,27l4091,864r7,28l4105,920r6,28l4116,976r5,29l4125,1034r3,29l4130,1092r2,29l4133,1150r1,31l4133,1210r-1,30l4130,1269r-2,29l4125,1327r-4,29l4116,1385r-5,28l4105,1441r-3,14l4098,1469r-7,28l4083,1525r-9,27l4065,1579r-10,27l4044,1633r-11,26l4027,1672r-6,13l4009,1711r-14,26l3981,1762r-14,25l3952,1811r-16,24l3928,1847r-8,12l3903,1883r-18,23l3867,1929r-19,22l3838,1962r-9,11l3809,1994r-21,21l3769,2034r-19,18l4134,2052xm1777,1816r19,34l1816,1883r10,16l1837,1916r22,32l1870,1964r12,16l1894,1995r12,16l1931,2041r13,15l1957,2071r-21,17l1916,2105r-21,16l1873,2137r-21,15l1830,2167r-22,15l1785,2195r-22,14l1740,2221r-24,12l1693,2245r-24,11l1645,2267r-24,10l1596,2286r-24,9l1547,2304r-25,7l1497,2319r-26,6l1446,2332r-26,5l1394,2342r-26,5l1341,2350r-26,4l1289,2356r-27,2l1235,2360r-27,1l1181,2361r-29,l1122,2360r-29,-2l1064,2355r-29,-3l1006,2348r-28,-4l949,2338r-28,-6l907,2329r-14,-3l865,2319r-27,-8l810,2302r-27,-9l756,2283r-27,-11l703,2261r-14,-6l676,2249r-26,-13l625,2223r-26,-14l575,2194r-25,-15l526,2164r-12,-9l502,2147r-23,-17l455,2113r-22,-19l410,2075r-11,-9l388,2056r-21,-20l346,2015r-21,-21l305,1973r-19,-22l267,1929r-18,-23l231,1883r-17,-24l198,1835r-16,-24l167,1787r-15,-25l138,1737r-13,-26l113,1685r-12,-26l89,1633,79,1606,69,1579,59,1552r-8,-27l43,1497r-8,-28l29,1441r-6,-28l18,1385r-5,-29l9,1327,6,1298,3,1269,2,1240,,1210r,-29l,1150r2,-29l3,1092r3,-29l9,1034r4,-29l18,976r5,-28l29,920r3,-14l35,892r8,-28l51,836r8,-27l69,782,79,755,89,728r12,-26l107,689r6,-13l125,650r13,-26l152,599r15,-25l182,550r16,-25l206,514r8,-12l231,478r18,-23l267,432r19,-22l295,399r10,-11l325,367r21,-22l367,325r21,-20l410,285r23,-18l455,248r24,-17l502,214r24,-17l550,182r25,-16l599,152r26,-14l650,125r26,-13l703,100,729,89,756,78,783,68r27,-9l838,50r27,-8l893,35r28,-7l949,22r29,-5l1006,13r29,-4l1064,5r29,-2l1122,1,1152,r29,l1208,r27,1l1262,2r27,2l1315,7r26,3l1368,14r13,2l1394,19r52,10l1471,35r26,7l1522,49r25,8l1572,66r24,8l1645,94r24,11l1693,116r23,11l1740,140r23,12l1785,166r23,13l1830,194r22,14l1873,224r22,16l1916,256r20,17l1957,290r-26,30l1906,350r-12,16l1882,381r-23,32l1837,445r-11,16l1816,478r-20,33l1777,545r-15,-14l1747,518r-15,-13l1716,493r-16,-12l1684,469r-17,-12l1650,446r-17,-10l1616,425r-18,-9l1581,406r-19,-9l1544,388r-18,-8l1507,372r-19,-7l1469,358r-20,-7l1430,345r-20,-6l1390,334r-20,-4l1350,325r-21,-3l1308,318r-20,-3l1267,313r-22,-2l1224,310r-21,-1l1181,309r-20,l1141,310r-19,1l1102,313r-39,4l1044,320r-19,3l1006,327r-19,4l968,335r-18,5l931,346r-18,5l895,357r-18,7l860,371r-18,7l825,385r-17,8l791,402r-17,8l758,419r-16,9l726,438r-16,10l694,458r-16,11l663,480r-15,11l633,503r-14,12l605,527r-14,12l577,552r-13,13l551,578r-13,14l526,606r-12,14l490,649r-11,15l468,679r-10,15l447,710r-10,16l428,742r-18,33l401,791r-8,17l377,843r-7,17l363,878r-6,18l351,914r-6,18l340,950r-5,19l331,987r-4,19l323,1025r652,l1626,1025r-4,39l1619,1102r-2,39l1617,1160r,21l1617,1220r2,39l1622,1297r4,39l975,1336r-652,l327,1355r4,18l335,1392r5,19l345,1429r6,18l357,1465r6,18l370,1501r7,17l385,1536r8,17l401,1570r9,16l419,1603r9,16l437,1635r10,16l458,1667r10,15l479,1697r11,15l502,1727r12,14l538,1769r26,27l577,1809r14,13l619,1846r29,24l663,1881r15,11l694,1902r16,11l742,1932r16,10l774,1951r34,17l825,1976r17,7l860,1990r17,7l895,2004r18,6l931,2015r19,6l968,2025r19,5l1006,2034r19,4l1044,2041r19,3l1083,2046r19,2l1122,2050r19,1l1161,2052r20,l1203,2052r21,-1l1245,2049r22,-1l1288,2045r20,-2l1329,2039r21,-3l1390,2027r20,-6l1430,2016r19,-6l1469,2003r19,-7l1507,1989r19,-8l1544,1973r18,-9l1581,1955r17,-10l1616,1935r17,-10l1650,1914r17,-11l1684,1892r16,-12l1716,1868r16,-13l1747,1843r15,-14l1777,1816xe" fillcolor="#003a00" stroked="f">
              <v:path arrowok="t" o:connecttype="custom" o:connectlocs="689617,161199;660540,111614;615736,75751;556119,57454;496319,62577;444749,88193;405797,130094;383120,187731;383852,248112;405797,301906;444749,343807;496319,369423;560142,374180;615736,356249;660540,320386;689617,270801;756000,432000;468705,420107;402688,382780;351666,322399;326247,248112;329173,168335;354409,105027;399030,52147;467060,12442;545329,0;617747,14272;676816,48854;725460,105027;752708,178582;751794,258541;728020,322399;685776,375461;354044,382048;291866,418277;220911,432000;148128,421205;87597,389733;36209,335756;5303,263665;2377,183888;22859,118933;63274,63126;128560,18297;205184,183;278334,8966;346546,43914;319480,94780;272116,66785;215974,56539;160380,66602;115759,92036;79916,132839;59068,187548;60531,251222;79916,299161;123988,346186;177022,370521;231701,374729;289123,357713" o:connectangles="0,0,0,0,0,0,0,0,0,0,0,0,0,0,0,0,0,0,0,0,0,0,0,0,0,0,0,0,0,0,0,0,0,0,0,0,0,0,0,0,0,0,0,0,0,0,0,0,0,0,0,0,0,0,0,0,0,0,0,0"/>
              <o:lock v:ext="edit" aspectratio="t" verticies="t"/>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8BC09" w14:textId="77777777" w:rsidR="00806F0D" w:rsidRPr="000C7AB7" w:rsidRDefault="00806F0D" w:rsidP="00C14751">
      <w:pPr>
        <w:spacing w:line="240" w:lineRule="auto"/>
      </w:pPr>
      <w:r w:rsidRPr="000C7AB7">
        <w:separator/>
      </w:r>
    </w:p>
  </w:footnote>
  <w:footnote w:type="continuationSeparator" w:id="0">
    <w:p w14:paraId="6D2C27E0" w14:textId="77777777" w:rsidR="00806F0D" w:rsidRPr="000C7AB7" w:rsidRDefault="00806F0D" w:rsidP="00C14751">
      <w:pPr>
        <w:spacing w:line="240" w:lineRule="auto"/>
      </w:pPr>
      <w:r w:rsidRPr="000C7A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1D32" w14:textId="5D6AD320" w:rsidR="00B855CE" w:rsidRPr="000C7AB7" w:rsidRDefault="005717DF" w:rsidP="00B855CE">
    <w:pPr>
      <w:pStyle w:val="Sidhuvud"/>
    </w:pPr>
    <w:r>
      <w:rPr>
        <w:noProof/>
      </w:rPr>
      <w:drawing>
        <wp:anchor distT="0" distB="0" distL="114300" distR="114300" simplePos="0" relativeHeight="251663360" behindDoc="1" locked="0" layoutInCell="1" allowOverlap="1" wp14:anchorId="1C69E077" wp14:editId="0E5ED56F">
          <wp:simplePos x="0" y="0"/>
          <wp:positionH relativeFrom="column">
            <wp:posOffset>4151418</wp:posOffset>
          </wp:positionH>
          <wp:positionV relativeFrom="page">
            <wp:posOffset>271145</wp:posOffset>
          </wp:positionV>
          <wp:extent cx="2244725" cy="735965"/>
          <wp:effectExtent l="0" t="0" r="3175" b="6985"/>
          <wp:wrapThrough wrapText="bothSides">
            <wp:wrapPolygon edited="0">
              <wp:start x="0" y="0"/>
              <wp:lineTo x="0" y="21246"/>
              <wp:lineTo x="21447" y="21246"/>
              <wp:lineTo x="21447" y="0"/>
              <wp:lineTo x="0" y="0"/>
            </wp:wrapPolygon>
          </wp:wrapThrough>
          <wp:docPr id="1416625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25770" name="Picture 1416625770"/>
                  <pic:cNvPicPr/>
                </pic:nvPicPr>
                <pic:blipFill>
                  <a:blip r:embed="rId1">
                    <a:extLst>
                      <a:ext uri="{28A0092B-C50C-407E-A947-70E740481C1C}">
                        <a14:useLocalDpi xmlns:a14="http://schemas.microsoft.com/office/drawing/2010/main" val="0"/>
                      </a:ext>
                    </a:extLst>
                  </a:blip>
                  <a:stretch>
                    <a:fillRect/>
                  </a:stretch>
                </pic:blipFill>
                <pic:spPr>
                  <a:xfrm>
                    <a:off x="0" y="0"/>
                    <a:ext cx="2244725" cy="735965"/>
                  </a:xfrm>
                  <a:prstGeom prst="rect">
                    <a:avLst/>
                  </a:prstGeom>
                </pic:spPr>
              </pic:pic>
            </a:graphicData>
          </a:graphic>
          <wp14:sizeRelH relativeFrom="margin">
            <wp14:pctWidth>0</wp14:pctWidth>
          </wp14:sizeRelH>
          <wp14:sizeRelV relativeFrom="margin">
            <wp14:pctHeight>0</wp14:pctHeight>
          </wp14:sizeRelV>
        </wp:anchor>
      </w:drawing>
    </w:r>
    <w:r w:rsidR="00B855CE" w:rsidRPr="000C7AB7">
      <w:tab/>
    </w:r>
    <w:r w:rsidR="00B855CE" w:rsidRPr="000C7AB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3E5F" w14:textId="77777777" w:rsidR="00136D29" w:rsidRPr="000C7AB7" w:rsidRDefault="00E84BFF">
    <w:pPr>
      <w:pStyle w:val="Sidhuvud"/>
    </w:pPr>
    <w:r w:rsidRPr="000C7AB7">
      <w:rPr>
        <w:noProof/>
      </w:rPr>
      <mc:AlternateContent>
        <mc:Choice Requires="wps">
          <w:drawing>
            <wp:anchor distT="0" distB="0" distL="114300" distR="114300" simplePos="0" relativeHeight="251662336" behindDoc="1" locked="1" layoutInCell="1" allowOverlap="1" wp14:anchorId="3991677F" wp14:editId="0790EDE8">
              <wp:simplePos x="1511300" y="584200"/>
              <wp:positionH relativeFrom="page">
                <wp:align>center</wp:align>
              </wp:positionH>
              <wp:positionV relativeFrom="page">
                <wp:align>center</wp:align>
              </wp:positionV>
              <wp:extent cx="7560000" cy="10692000"/>
              <wp:effectExtent l="0" t="0" r="3175" b="0"/>
              <wp:wrapNone/>
              <wp:docPr id="715564480" name="Rectangle 2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003A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910C8" id="Rectangle 27" o:spid="_x0000_s1026" style="position:absolute;margin-left:0;margin-top:0;width:595.3pt;height:841.9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" fillcolor="#003a00" stroked="f" strokeweight="1pt">
              <w10:wrap anchorx="page" anchory="page"/>
              <w10:anchorlock/>
            </v:rect>
          </w:pict>
        </mc:Fallback>
      </mc:AlternateContent>
    </w:r>
    <w:r w:rsidR="00136D29" w:rsidRPr="000C7AB7">
      <w:rPr>
        <w:noProof/>
      </w:rPr>
      <mc:AlternateContent>
        <mc:Choice Requires="wps">
          <w:drawing>
            <wp:anchor distT="0" distB="0" distL="114300" distR="114300" simplePos="0" relativeHeight="251659264" behindDoc="0" locked="1" layoutInCell="1" allowOverlap="1" wp14:anchorId="16ACD76E" wp14:editId="0211C4A8">
              <wp:simplePos x="0" y="0"/>
              <wp:positionH relativeFrom="page">
                <wp:align>center</wp:align>
              </wp:positionH>
              <wp:positionV relativeFrom="page">
                <wp:posOffset>431800</wp:posOffset>
              </wp:positionV>
              <wp:extent cx="756000" cy="432000"/>
              <wp:effectExtent l="0" t="0" r="6350" b="6350"/>
              <wp:wrapNone/>
              <wp:docPr id="14" name="Freeform 6">
                <a:extLst xmlns:a="http://schemas.openxmlformats.org/drawingml/2006/main">
                  <a:ext uri="{FF2B5EF4-FFF2-40B4-BE49-F238E27FC236}">
                    <a16:creationId xmlns:a16="http://schemas.microsoft.com/office/drawing/2014/main" id="{FFF8B258-F303-1F3E-72BF-540F54DAFCD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756000" cy="432000"/>
                      </a:xfrm>
                      <a:custGeom>
                        <a:avLst/>
                        <a:gdLst>
                          <a:gd name="T0" fmla="*/ 3771 w 4134"/>
                          <a:gd name="T1" fmla="*/ 881 h 2361"/>
                          <a:gd name="T2" fmla="*/ 3612 w 4134"/>
                          <a:gd name="T3" fmla="*/ 610 h 2361"/>
                          <a:gd name="T4" fmla="*/ 3367 w 4134"/>
                          <a:gd name="T5" fmla="*/ 414 h 2361"/>
                          <a:gd name="T6" fmla="*/ 3041 w 4134"/>
                          <a:gd name="T7" fmla="*/ 314 h 2361"/>
                          <a:gd name="T8" fmla="*/ 2714 w 4134"/>
                          <a:gd name="T9" fmla="*/ 342 h 2361"/>
                          <a:gd name="T10" fmla="*/ 2432 w 4134"/>
                          <a:gd name="T11" fmla="*/ 482 h 2361"/>
                          <a:gd name="T12" fmla="*/ 2219 w 4134"/>
                          <a:gd name="T13" fmla="*/ 711 h 2361"/>
                          <a:gd name="T14" fmla="*/ 2095 w 4134"/>
                          <a:gd name="T15" fmla="*/ 1026 h 2361"/>
                          <a:gd name="T16" fmla="*/ 2099 w 4134"/>
                          <a:gd name="T17" fmla="*/ 1356 h 2361"/>
                          <a:gd name="T18" fmla="*/ 2219 w 4134"/>
                          <a:gd name="T19" fmla="*/ 1650 h 2361"/>
                          <a:gd name="T20" fmla="*/ 2432 w 4134"/>
                          <a:gd name="T21" fmla="*/ 1879 h 2361"/>
                          <a:gd name="T22" fmla="*/ 2714 w 4134"/>
                          <a:gd name="T23" fmla="*/ 2019 h 2361"/>
                          <a:gd name="T24" fmla="*/ 3063 w 4134"/>
                          <a:gd name="T25" fmla="*/ 2045 h 2361"/>
                          <a:gd name="T26" fmla="*/ 3367 w 4134"/>
                          <a:gd name="T27" fmla="*/ 1947 h 2361"/>
                          <a:gd name="T28" fmla="*/ 3612 w 4134"/>
                          <a:gd name="T29" fmla="*/ 1751 h 2361"/>
                          <a:gd name="T30" fmla="*/ 3771 w 4134"/>
                          <a:gd name="T31" fmla="*/ 1480 h 2361"/>
                          <a:gd name="T32" fmla="*/ 4134 w 4134"/>
                          <a:gd name="T33" fmla="*/ 2361 h 2361"/>
                          <a:gd name="T34" fmla="*/ 2563 w 4134"/>
                          <a:gd name="T35" fmla="*/ 2296 h 2361"/>
                          <a:gd name="T36" fmla="*/ 2202 w 4134"/>
                          <a:gd name="T37" fmla="*/ 2092 h 2361"/>
                          <a:gd name="T38" fmla="*/ 1923 w 4134"/>
                          <a:gd name="T39" fmla="*/ 1762 h 2361"/>
                          <a:gd name="T40" fmla="*/ 1784 w 4134"/>
                          <a:gd name="T41" fmla="*/ 1356 h 2361"/>
                          <a:gd name="T42" fmla="*/ 1800 w 4134"/>
                          <a:gd name="T43" fmla="*/ 920 h 2361"/>
                          <a:gd name="T44" fmla="*/ 1938 w 4134"/>
                          <a:gd name="T45" fmla="*/ 574 h 2361"/>
                          <a:gd name="T46" fmla="*/ 2182 w 4134"/>
                          <a:gd name="T47" fmla="*/ 285 h 2361"/>
                          <a:gd name="T48" fmla="*/ 2554 w 4134"/>
                          <a:gd name="T49" fmla="*/ 68 h 2361"/>
                          <a:gd name="T50" fmla="*/ 2982 w 4134"/>
                          <a:gd name="T51" fmla="*/ 0 h 2361"/>
                          <a:gd name="T52" fmla="*/ 3378 w 4134"/>
                          <a:gd name="T53" fmla="*/ 78 h 2361"/>
                          <a:gd name="T54" fmla="*/ 3701 w 4134"/>
                          <a:gd name="T55" fmla="*/ 267 h 2361"/>
                          <a:gd name="T56" fmla="*/ 3967 w 4134"/>
                          <a:gd name="T57" fmla="*/ 574 h 2361"/>
                          <a:gd name="T58" fmla="*/ 4116 w 4134"/>
                          <a:gd name="T59" fmla="*/ 976 h 2361"/>
                          <a:gd name="T60" fmla="*/ 4111 w 4134"/>
                          <a:gd name="T61" fmla="*/ 1413 h 2361"/>
                          <a:gd name="T62" fmla="*/ 3981 w 4134"/>
                          <a:gd name="T63" fmla="*/ 1762 h 2361"/>
                          <a:gd name="T64" fmla="*/ 3750 w 4134"/>
                          <a:gd name="T65" fmla="*/ 2052 h 2361"/>
                          <a:gd name="T66" fmla="*/ 1936 w 4134"/>
                          <a:gd name="T67" fmla="*/ 2088 h 2361"/>
                          <a:gd name="T68" fmla="*/ 1596 w 4134"/>
                          <a:gd name="T69" fmla="*/ 2286 h 2361"/>
                          <a:gd name="T70" fmla="*/ 1208 w 4134"/>
                          <a:gd name="T71" fmla="*/ 2361 h 2361"/>
                          <a:gd name="T72" fmla="*/ 810 w 4134"/>
                          <a:gd name="T73" fmla="*/ 2302 h 2361"/>
                          <a:gd name="T74" fmla="*/ 479 w 4134"/>
                          <a:gd name="T75" fmla="*/ 2130 h 2361"/>
                          <a:gd name="T76" fmla="*/ 198 w 4134"/>
                          <a:gd name="T77" fmla="*/ 1835 h 2361"/>
                          <a:gd name="T78" fmla="*/ 29 w 4134"/>
                          <a:gd name="T79" fmla="*/ 1441 h 2361"/>
                          <a:gd name="T80" fmla="*/ 13 w 4134"/>
                          <a:gd name="T81" fmla="*/ 1005 h 2361"/>
                          <a:gd name="T82" fmla="*/ 125 w 4134"/>
                          <a:gd name="T83" fmla="*/ 650 h 2361"/>
                          <a:gd name="T84" fmla="*/ 346 w 4134"/>
                          <a:gd name="T85" fmla="*/ 345 h 2361"/>
                          <a:gd name="T86" fmla="*/ 703 w 4134"/>
                          <a:gd name="T87" fmla="*/ 100 h 2361"/>
                          <a:gd name="T88" fmla="*/ 1122 w 4134"/>
                          <a:gd name="T89" fmla="*/ 1 h 2361"/>
                          <a:gd name="T90" fmla="*/ 1522 w 4134"/>
                          <a:gd name="T91" fmla="*/ 49 h 2361"/>
                          <a:gd name="T92" fmla="*/ 1895 w 4134"/>
                          <a:gd name="T93" fmla="*/ 240 h 2361"/>
                          <a:gd name="T94" fmla="*/ 1747 w 4134"/>
                          <a:gd name="T95" fmla="*/ 518 h 2361"/>
                          <a:gd name="T96" fmla="*/ 1488 w 4134"/>
                          <a:gd name="T97" fmla="*/ 365 h 2361"/>
                          <a:gd name="T98" fmla="*/ 1181 w 4134"/>
                          <a:gd name="T99" fmla="*/ 309 h 2361"/>
                          <a:gd name="T100" fmla="*/ 877 w 4134"/>
                          <a:gd name="T101" fmla="*/ 364 h 2361"/>
                          <a:gd name="T102" fmla="*/ 633 w 4134"/>
                          <a:gd name="T103" fmla="*/ 503 h 2361"/>
                          <a:gd name="T104" fmla="*/ 437 w 4134"/>
                          <a:gd name="T105" fmla="*/ 726 h 2361"/>
                          <a:gd name="T106" fmla="*/ 323 w 4134"/>
                          <a:gd name="T107" fmla="*/ 1025 h 2361"/>
                          <a:gd name="T108" fmla="*/ 331 w 4134"/>
                          <a:gd name="T109" fmla="*/ 1373 h 2361"/>
                          <a:gd name="T110" fmla="*/ 437 w 4134"/>
                          <a:gd name="T111" fmla="*/ 1635 h 2361"/>
                          <a:gd name="T112" fmla="*/ 678 w 4134"/>
                          <a:gd name="T113" fmla="*/ 1892 h 2361"/>
                          <a:gd name="T114" fmla="*/ 968 w 4134"/>
                          <a:gd name="T115" fmla="*/ 2025 h 2361"/>
                          <a:gd name="T116" fmla="*/ 1267 w 4134"/>
                          <a:gd name="T117" fmla="*/ 2048 h 2361"/>
                          <a:gd name="T118" fmla="*/ 1581 w 4134"/>
                          <a:gd name="T119" fmla="*/ 1955 h 2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134" h="2361">
                            <a:moveTo>
                              <a:pt x="3824" y="1181"/>
                            </a:moveTo>
                            <a:lnTo>
                              <a:pt x="3824" y="1157"/>
                            </a:lnTo>
                            <a:lnTo>
                              <a:pt x="3823" y="1135"/>
                            </a:lnTo>
                            <a:lnTo>
                              <a:pt x="3822" y="1113"/>
                            </a:lnTo>
                            <a:lnTo>
                              <a:pt x="3820" y="1091"/>
                            </a:lnTo>
                            <a:lnTo>
                              <a:pt x="3817" y="1069"/>
                            </a:lnTo>
                            <a:lnTo>
                              <a:pt x="3814" y="1047"/>
                            </a:lnTo>
                            <a:lnTo>
                              <a:pt x="3811" y="1026"/>
                            </a:lnTo>
                            <a:lnTo>
                              <a:pt x="3807" y="1005"/>
                            </a:lnTo>
                            <a:lnTo>
                              <a:pt x="3802" y="983"/>
                            </a:lnTo>
                            <a:lnTo>
                              <a:pt x="3797" y="963"/>
                            </a:lnTo>
                            <a:lnTo>
                              <a:pt x="3791" y="942"/>
                            </a:lnTo>
                            <a:lnTo>
                              <a:pt x="3785" y="921"/>
                            </a:lnTo>
                            <a:lnTo>
                              <a:pt x="3778" y="901"/>
                            </a:lnTo>
                            <a:lnTo>
                              <a:pt x="3771" y="881"/>
                            </a:lnTo>
                            <a:lnTo>
                              <a:pt x="3764" y="861"/>
                            </a:lnTo>
                            <a:lnTo>
                              <a:pt x="3756" y="841"/>
                            </a:lnTo>
                            <a:lnTo>
                              <a:pt x="3747" y="822"/>
                            </a:lnTo>
                            <a:lnTo>
                              <a:pt x="3738" y="803"/>
                            </a:lnTo>
                            <a:lnTo>
                              <a:pt x="3729" y="784"/>
                            </a:lnTo>
                            <a:lnTo>
                              <a:pt x="3719" y="765"/>
                            </a:lnTo>
                            <a:lnTo>
                              <a:pt x="3709" y="747"/>
                            </a:lnTo>
                            <a:lnTo>
                              <a:pt x="3698" y="729"/>
                            </a:lnTo>
                            <a:lnTo>
                              <a:pt x="3687" y="711"/>
                            </a:lnTo>
                            <a:lnTo>
                              <a:pt x="3675" y="693"/>
                            </a:lnTo>
                            <a:lnTo>
                              <a:pt x="3663" y="676"/>
                            </a:lnTo>
                            <a:lnTo>
                              <a:pt x="3651" y="659"/>
                            </a:lnTo>
                            <a:lnTo>
                              <a:pt x="3638" y="643"/>
                            </a:lnTo>
                            <a:lnTo>
                              <a:pt x="3625" y="626"/>
                            </a:lnTo>
                            <a:lnTo>
                              <a:pt x="3612" y="610"/>
                            </a:lnTo>
                            <a:lnTo>
                              <a:pt x="3598" y="595"/>
                            </a:lnTo>
                            <a:lnTo>
                              <a:pt x="3584" y="579"/>
                            </a:lnTo>
                            <a:lnTo>
                              <a:pt x="3569" y="564"/>
                            </a:lnTo>
                            <a:lnTo>
                              <a:pt x="3554" y="550"/>
                            </a:lnTo>
                            <a:lnTo>
                              <a:pt x="3539" y="536"/>
                            </a:lnTo>
                            <a:lnTo>
                              <a:pt x="3523" y="522"/>
                            </a:lnTo>
                            <a:lnTo>
                              <a:pt x="3507" y="508"/>
                            </a:lnTo>
                            <a:lnTo>
                              <a:pt x="3491" y="495"/>
                            </a:lnTo>
                            <a:lnTo>
                              <a:pt x="3474" y="482"/>
                            </a:lnTo>
                            <a:lnTo>
                              <a:pt x="3457" y="470"/>
                            </a:lnTo>
                            <a:lnTo>
                              <a:pt x="3439" y="458"/>
                            </a:lnTo>
                            <a:lnTo>
                              <a:pt x="3421" y="446"/>
                            </a:lnTo>
                            <a:lnTo>
                              <a:pt x="3404" y="435"/>
                            </a:lnTo>
                            <a:lnTo>
                              <a:pt x="3386" y="425"/>
                            </a:lnTo>
                            <a:lnTo>
                              <a:pt x="3367" y="414"/>
                            </a:lnTo>
                            <a:lnTo>
                              <a:pt x="3349" y="404"/>
                            </a:lnTo>
                            <a:lnTo>
                              <a:pt x="3330" y="395"/>
                            </a:lnTo>
                            <a:lnTo>
                              <a:pt x="3310" y="386"/>
                            </a:lnTo>
                            <a:lnTo>
                              <a:pt x="3291" y="378"/>
                            </a:lnTo>
                            <a:lnTo>
                              <a:pt x="3271" y="370"/>
                            </a:lnTo>
                            <a:lnTo>
                              <a:pt x="3252" y="362"/>
                            </a:lnTo>
                            <a:lnTo>
                              <a:pt x="3231" y="355"/>
                            </a:lnTo>
                            <a:lnTo>
                              <a:pt x="3211" y="348"/>
                            </a:lnTo>
                            <a:lnTo>
                              <a:pt x="3191" y="342"/>
                            </a:lnTo>
                            <a:lnTo>
                              <a:pt x="3170" y="336"/>
                            </a:lnTo>
                            <a:lnTo>
                              <a:pt x="3128" y="327"/>
                            </a:lnTo>
                            <a:lnTo>
                              <a:pt x="3106" y="323"/>
                            </a:lnTo>
                            <a:lnTo>
                              <a:pt x="3085" y="319"/>
                            </a:lnTo>
                            <a:lnTo>
                              <a:pt x="3063" y="316"/>
                            </a:lnTo>
                            <a:lnTo>
                              <a:pt x="3041" y="314"/>
                            </a:lnTo>
                            <a:lnTo>
                              <a:pt x="3019" y="312"/>
                            </a:lnTo>
                            <a:lnTo>
                              <a:pt x="2997" y="310"/>
                            </a:lnTo>
                            <a:lnTo>
                              <a:pt x="2975" y="309"/>
                            </a:lnTo>
                            <a:lnTo>
                              <a:pt x="2952" y="309"/>
                            </a:lnTo>
                            <a:lnTo>
                              <a:pt x="2930" y="309"/>
                            </a:lnTo>
                            <a:lnTo>
                              <a:pt x="2908" y="310"/>
                            </a:lnTo>
                            <a:lnTo>
                              <a:pt x="2885" y="312"/>
                            </a:lnTo>
                            <a:lnTo>
                              <a:pt x="2863" y="314"/>
                            </a:lnTo>
                            <a:lnTo>
                              <a:pt x="2842" y="316"/>
                            </a:lnTo>
                            <a:lnTo>
                              <a:pt x="2820" y="319"/>
                            </a:lnTo>
                            <a:lnTo>
                              <a:pt x="2798" y="323"/>
                            </a:lnTo>
                            <a:lnTo>
                              <a:pt x="2777" y="327"/>
                            </a:lnTo>
                            <a:lnTo>
                              <a:pt x="2756" y="331"/>
                            </a:lnTo>
                            <a:lnTo>
                              <a:pt x="2735" y="336"/>
                            </a:lnTo>
                            <a:lnTo>
                              <a:pt x="2714" y="342"/>
                            </a:lnTo>
                            <a:lnTo>
                              <a:pt x="2694" y="348"/>
                            </a:lnTo>
                            <a:lnTo>
                              <a:pt x="2673" y="355"/>
                            </a:lnTo>
                            <a:lnTo>
                              <a:pt x="2653" y="362"/>
                            </a:lnTo>
                            <a:lnTo>
                              <a:pt x="2633" y="370"/>
                            </a:lnTo>
                            <a:lnTo>
                              <a:pt x="2614" y="378"/>
                            </a:lnTo>
                            <a:lnTo>
                              <a:pt x="2594" y="386"/>
                            </a:lnTo>
                            <a:lnTo>
                              <a:pt x="2575" y="395"/>
                            </a:lnTo>
                            <a:lnTo>
                              <a:pt x="2556" y="404"/>
                            </a:lnTo>
                            <a:lnTo>
                              <a:pt x="2538" y="414"/>
                            </a:lnTo>
                            <a:lnTo>
                              <a:pt x="2519" y="425"/>
                            </a:lnTo>
                            <a:lnTo>
                              <a:pt x="2501" y="435"/>
                            </a:lnTo>
                            <a:lnTo>
                              <a:pt x="2483" y="446"/>
                            </a:lnTo>
                            <a:lnTo>
                              <a:pt x="2466" y="458"/>
                            </a:lnTo>
                            <a:lnTo>
                              <a:pt x="2449" y="470"/>
                            </a:lnTo>
                            <a:lnTo>
                              <a:pt x="2432" y="482"/>
                            </a:lnTo>
                            <a:lnTo>
                              <a:pt x="2415" y="495"/>
                            </a:lnTo>
                            <a:lnTo>
                              <a:pt x="2399" y="508"/>
                            </a:lnTo>
                            <a:lnTo>
                              <a:pt x="2383" y="522"/>
                            </a:lnTo>
                            <a:lnTo>
                              <a:pt x="2367" y="536"/>
                            </a:lnTo>
                            <a:lnTo>
                              <a:pt x="2352" y="550"/>
                            </a:lnTo>
                            <a:lnTo>
                              <a:pt x="2337" y="564"/>
                            </a:lnTo>
                            <a:lnTo>
                              <a:pt x="2322" y="579"/>
                            </a:lnTo>
                            <a:lnTo>
                              <a:pt x="2308" y="595"/>
                            </a:lnTo>
                            <a:lnTo>
                              <a:pt x="2294" y="610"/>
                            </a:lnTo>
                            <a:lnTo>
                              <a:pt x="2281" y="626"/>
                            </a:lnTo>
                            <a:lnTo>
                              <a:pt x="2267" y="643"/>
                            </a:lnTo>
                            <a:lnTo>
                              <a:pt x="2255" y="659"/>
                            </a:lnTo>
                            <a:lnTo>
                              <a:pt x="2242" y="676"/>
                            </a:lnTo>
                            <a:lnTo>
                              <a:pt x="2230" y="693"/>
                            </a:lnTo>
                            <a:lnTo>
                              <a:pt x="2219" y="711"/>
                            </a:lnTo>
                            <a:lnTo>
                              <a:pt x="2208" y="729"/>
                            </a:lnTo>
                            <a:lnTo>
                              <a:pt x="2197" y="747"/>
                            </a:lnTo>
                            <a:lnTo>
                              <a:pt x="2187" y="765"/>
                            </a:lnTo>
                            <a:lnTo>
                              <a:pt x="2177" y="784"/>
                            </a:lnTo>
                            <a:lnTo>
                              <a:pt x="2168" y="803"/>
                            </a:lnTo>
                            <a:lnTo>
                              <a:pt x="2159" y="822"/>
                            </a:lnTo>
                            <a:lnTo>
                              <a:pt x="2150" y="841"/>
                            </a:lnTo>
                            <a:lnTo>
                              <a:pt x="2142" y="861"/>
                            </a:lnTo>
                            <a:lnTo>
                              <a:pt x="2134" y="881"/>
                            </a:lnTo>
                            <a:lnTo>
                              <a:pt x="2127" y="901"/>
                            </a:lnTo>
                            <a:lnTo>
                              <a:pt x="2121" y="921"/>
                            </a:lnTo>
                            <a:lnTo>
                              <a:pt x="2115" y="942"/>
                            </a:lnTo>
                            <a:lnTo>
                              <a:pt x="2109" y="963"/>
                            </a:lnTo>
                            <a:lnTo>
                              <a:pt x="2099" y="1005"/>
                            </a:lnTo>
                            <a:lnTo>
                              <a:pt x="2095" y="1026"/>
                            </a:lnTo>
                            <a:lnTo>
                              <a:pt x="2092" y="1047"/>
                            </a:lnTo>
                            <a:lnTo>
                              <a:pt x="2089" y="1069"/>
                            </a:lnTo>
                            <a:lnTo>
                              <a:pt x="2086" y="1091"/>
                            </a:lnTo>
                            <a:lnTo>
                              <a:pt x="2084" y="1113"/>
                            </a:lnTo>
                            <a:lnTo>
                              <a:pt x="2083" y="1135"/>
                            </a:lnTo>
                            <a:lnTo>
                              <a:pt x="2082" y="1157"/>
                            </a:lnTo>
                            <a:lnTo>
                              <a:pt x="2082" y="1181"/>
                            </a:lnTo>
                            <a:lnTo>
                              <a:pt x="2082" y="1203"/>
                            </a:lnTo>
                            <a:lnTo>
                              <a:pt x="2083" y="1226"/>
                            </a:lnTo>
                            <a:lnTo>
                              <a:pt x="2084" y="1248"/>
                            </a:lnTo>
                            <a:lnTo>
                              <a:pt x="2086" y="1270"/>
                            </a:lnTo>
                            <a:lnTo>
                              <a:pt x="2089" y="1292"/>
                            </a:lnTo>
                            <a:lnTo>
                              <a:pt x="2092" y="1313"/>
                            </a:lnTo>
                            <a:lnTo>
                              <a:pt x="2095" y="1335"/>
                            </a:lnTo>
                            <a:lnTo>
                              <a:pt x="2099" y="1356"/>
                            </a:lnTo>
                            <a:lnTo>
                              <a:pt x="2104" y="1377"/>
                            </a:lnTo>
                            <a:lnTo>
                              <a:pt x="2109" y="1398"/>
                            </a:lnTo>
                            <a:lnTo>
                              <a:pt x="2115" y="1419"/>
                            </a:lnTo>
                            <a:lnTo>
                              <a:pt x="2121" y="1440"/>
                            </a:lnTo>
                            <a:lnTo>
                              <a:pt x="2127" y="1460"/>
                            </a:lnTo>
                            <a:lnTo>
                              <a:pt x="2134" y="1480"/>
                            </a:lnTo>
                            <a:lnTo>
                              <a:pt x="2142" y="1500"/>
                            </a:lnTo>
                            <a:lnTo>
                              <a:pt x="2150" y="1520"/>
                            </a:lnTo>
                            <a:lnTo>
                              <a:pt x="2159" y="1539"/>
                            </a:lnTo>
                            <a:lnTo>
                              <a:pt x="2168" y="1558"/>
                            </a:lnTo>
                            <a:lnTo>
                              <a:pt x="2177" y="1577"/>
                            </a:lnTo>
                            <a:lnTo>
                              <a:pt x="2187" y="1596"/>
                            </a:lnTo>
                            <a:lnTo>
                              <a:pt x="2197" y="1614"/>
                            </a:lnTo>
                            <a:lnTo>
                              <a:pt x="2208" y="1632"/>
                            </a:lnTo>
                            <a:lnTo>
                              <a:pt x="2219" y="1650"/>
                            </a:lnTo>
                            <a:lnTo>
                              <a:pt x="2230" y="1668"/>
                            </a:lnTo>
                            <a:lnTo>
                              <a:pt x="2242" y="1685"/>
                            </a:lnTo>
                            <a:lnTo>
                              <a:pt x="2255" y="1702"/>
                            </a:lnTo>
                            <a:lnTo>
                              <a:pt x="2267" y="1718"/>
                            </a:lnTo>
                            <a:lnTo>
                              <a:pt x="2281" y="1735"/>
                            </a:lnTo>
                            <a:lnTo>
                              <a:pt x="2294" y="1751"/>
                            </a:lnTo>
                            <a:lnTo>
                              <a:pt x="2308" y="1766"/>
                            </a:lnTo>
                            <a:lnTo>
                              <a:pt x="2322" y="1781"/>
                            </a:lnTo>
                            <a:lnTo>
                              <a:pt x="2337" y="1796"/>
                            </a:lnTo>
                            <a:lnTo>
                              <a:pt x="2352" y="1811"/>
                            </a:lnTo>
                            <a:lnTo>
                              <a:pt x="2367" y="1825"/>
                            </a:lnTo>
                            <a:lnTo>
                              <a:pt x="2383" y="1839"/>
                            </a:lnTo>
                            <a:lnTo>
                              <a:pt x="2399" y="1853"/>
                            </a:lnTo>
                            <a:lnTo>
                              <a:pt x="2415" y="1866"/>
                            </a:lnTo>
                            <a:lnTo>
                              <a:pt x="2432" y="1879"/>
                            </a:lnTo>
                            <a:lnTo>
                              <a:pt x="2449" y="1891"/>
                            </a:lnTo>
                            <a:lnTo>
                              <a:pt x="2466" y="1903"/>
                            </a:lnTo>
                            <a:lnTo>
                              <a:pt x="2483" y="1914"/>
                            </a:lnTo>
                            <a:lnTo>
                              <a:pt x="2501" y="1926"/>
                            </a:lnTo>
                            <a:lnTo>
                              <a:pt x="2519" y="1936"/>
                            </a:lnTo>
                            <a:lnTo>
                              <a:pt x="2538" y="1947"/>
                            </a:lnTo>
                            <a:lnTo>
                              <a:pt x="2556" y="1956"/>
                            </a:lnTo>
                            <a:lnTo>
                              <a:pt x="2575" y="1966"/>
                            </a:lnTo>
                            <a:lnTo>
                              <a:pt x="2594" y="1975"/>
                            </a:lnTo>
                            <a:lnTo>
                              <a:pt x="2614" y="1983"/>
                            </a:lnTo>
                            <a:lnTo>
                              <a:pt x="2633" y="1991"/>
                            </a:lnTo>
                            <a:lnTo>
                              <a:pt x="2653" y="1999"/>
                            </a:lnTo>
                            <a:lnTo>
                              <a:pt x="2673" y="2006"/>
                            </a:lnTo>
                            <a:lnTo>
                              <a:pt x="2694" y="2013"/>
                            </a:lnTo>
                            <a:lnTo>
                              <a:pt x="2714" y="2019"/>
                            </a:lnTo>
                            <a:lnTo>
                              <a:pt x="2735" y="2024"/>
                            </a:lnTo>
                            <a:lnTo>
                              <a:pt x="2777" y="2034"/>
                            </a:lnTo>
                            <a:lnTo>
                              <a:pt x="2798" y="2038"/>
                            </a:lnTo>
                            <a:lnTo>
                              <a:pt x="2820" y="2042"/>
                            </a:lnTo>
                            <a:lnTo>
                              <a:pt x="2842" y="2045"/>
                            </a:lnTo>
                            <a:lnTo>
                              <a:pt x="2863" y="2047"/>
                            </a:lnTo>
                            <a:lnTo>
                              <a:pt x="2885" y="2049"/>
                            </a:lnTo>
                            <a:lnTo>
                              <a:pt x="2908" y="2051"/>
                            </a:lnTo>
                            <a:lnTo>
                              <a:pt x="2930" y="2052"/>
                            </a:lnTo>
                            <a:lnTo>
                              <a:pt x="2952" y="2052"/>
                            </a:lnTo>
                            <a:lnTo>
                              <a:pt x="2975" y="2052"/>
                            </a:lnTo>
                            <a:lnTo>
                              <a:pt x="2997" y="2051"/>
                            </a:lnTo>
                            <a:lnTo>
                              <a:pt x="3019" y="2049"/>
                            </a:lnTo>
                            <a:lnTo>
                              <a:pt x="3041" y="2047"/>
                            </a:lnTo>
                            <a:lnTo>
                              <a:pt x="3063" y="2045"/>
                            </a:lnTo>
                            <a:lnTo>
                              <a:pt x="3085" y="2042"/>
                            </a:lnTo>
                            <a:lnTo>
                              <a:pt x="3106" y="2038"/>
                            </a:lnTo>
                            <a:lnTo>
                              <a:pt x="3128" y="2034"/>
                            </a:lnTo>
                            <a:lnTo>
                              <a:pt x="3149" y="2029"/>
                            </a:lnTo>
                            <a:lnTo>
                              <a:pt x="3170" y="2024"/>
                            </a:lnTo>
                            <a:lnTo>
                              <a:pt x="3191" y="2019"/>
                            </a:lnTo>
                            <a:lnTo>
                              <a:pt x="3211" y="2013"/>
                            </a:lnTo>
                            <a:lnTo>
                              <a:pt x="3231" y="2006"/>
                            </a:lnTo>
                            <a:lnTo>
                              <a:pt x="3252" y="1999"/>
                            </a:lnTo>
                            <a:lnTo>
                              <a:pt x="3271" y="1991"/>
                            </a:lnTo>
                            <a:lnTo>
                              <a:pt x="3291" y="1983"/>
                            </a:lnTo>
                            <a:lnTo>
                              <a:pt x="3310" y="1975"/>
                            </a:lnTo>
                            <a:lnTo>
                              <a:pt x="3330" y="1966"/>
                            </a:lnTo>
                            <a:lnTo>
                              <a:pt x="3349" y="1956"/>
                            </a:lnTo>
                            <a:lnTo>
                              <a:pt x="3367" y="1947"/>
                            </a:lnTo>
                            <a:lnTo>
                              <a:pt x="3386" y="1936"/>
                            </a:lnTo>
                            <a:lnTo>
                              <a:pt x="3404" y="1926"/>
                            </a:lnTo>
                            <a:lnTo>
                              <a:pt x="3421" y="1914"/>
                            </a:lnTo>
                            <a:lnTo>
                              <a:pt x="3439" y="1903"/>
                            </a:lnTo>
                            <a:lnTo>
                              <a:pt x="3457" y="1891"/>
                            </a:lnTo>
                            <a:lnTo>
                              <a:pt x="3474" y="1879"/>
                            </a:lnTo>
                            <a:lnTo>
                              <a:pt x="3491" y="1866"/>
                            </a:lnTo>
                            <a:lnTo>
                              <a:pt x="3507" y="1853"/>
                            </a:lnTo>
                            <a:lnTo>
                              <a:pt x="3523" y="1839"/>
                            </a:lnTo>
                            <a:lnTo>
                              <a:pt x="3539" y="1825"/>
                            </a:lnTo>
                            <a:lnTo>
                              <a:pt x="3554" y="1811"/>
                            </a:lnTo>
                            <a:lnTo>
                              <a:pt x="3569" y="1796"/>
                            </a:lnTo>
                            <a:lnTo>
                              <a:pt x="3584" y="1781"/>
                            </a:lnTo>
                            <a:lnTo>
                              <a:pt x="3598" y="1766"/>
                            </a:lnTo>
                            <a:lnTo>
                              <a:pt x="3612" y="1751"/>
                            </a:lnTo>
                            <a:lnTo>
                              <a:pt x="3625" y="1735"/>
                            </a:lnTo>
                            <a:lnTo>
                              <a:pt x="3638" y="1718"/>
                            </a:lnTo>
                            <a:lnTo>
                              <a:pt x="3651" y="1702"/>
                            </a:lnTo>
                            <a:lnTo>
                              <a:pt x="3663" y="1685"/>
                            </a:lnTo>
                            <a:lnTo>
                              <a:pt x="3675" y="1668"/>
                            </a:lnTo>
                            <a:lnTo>
                              <a:pt x="3687" y="1650"/>
                            </a:lnTo>
                            <a:lnTo>
                              <a:pt x="3698" y="1632"/>
                            </a:lnTo>
                            <a:lnTo>
                              <a:pt x="3709" y="1614"/>
                            </a:lnTo>
                            <a:lnTo>
                              <a:pt x="3719" y="1596"/>
                            </a:lnTo>
                            <a:lnTo>
                              <a:pt x="3729" y="1577"/>
                            </a:lnTo>
                            <a:lnTo>
                              <a:pt x="3738" y="1558"/>
                            </a:lnTo>
                            <a:lnTo>
                              <a:pt x="3747" y="1539"/>
                            </a:lnTo>
                            <a:lnTo>
                              <a:pt x="3756" y="1520"/>
                            </a:lnTo>
                            <a:lnTo>
                              <a:pt x="3764" y="1500"/>
                            </a:lnTo>
                            <a:lnTo>
                              <a:pt x="3771" y="1480"/>
                            </a:lnTo>
                            <a:lnTo>
                              <a:pt x="3778" y="1460"/>
                            </a:lnTo>
                            <a:lnTo>
                              <a:pt x="3785" y="1440"/>
                            </a:lnTo>
                            <a:lnTo>
                              <a:pt x="3791" y="1419"/>
                            </a:lnTo>
                            <a:lnTo>
                              <a:pt x="3797" y="1398"/>
                            </a:lnTo>
                            <a:lnTo>
                              <a:pt x="3807" y="1356"/>
                            </a:lnTo>
                            <a:lnTo>
                              <a:pt x="3811" y="1335"/>
                            </a:lnTo>
                            <a:lnTo>
                              <a:pt x="3814" y="1313"/>
                            </a:lnTo>
                            <a:lnTo>
                              <a:pt x="3817" y="1292"/>
                            </a:lnTo>
                            <a:lnTo>
                              <a:pt x="3820" y="1270"/>
                            </a:lnTo>
                            <a:lnTo>
                              <a:pt x="3822" y="1248"/>
                            </a:lnTo>
                            <a:lnTo>
                              <a:pt x="3823" y="1226"/>
                            </a:lnTo>
                            <a:lnTo>
                              <a:pt x="3824" y="1203"/>
                            </a:lnTo>
                            <a:lnTo>
                              <a:pt x="3824" y="1181"/>
                            </a:lnTo>
                            <a:close/>
                            <a:moveTo>
                              <a:pt x="4134" y="2052"/>
                            </a:moveTo>
                            <a:lnTo>
                              <a:pt x="4134" y="2361"/>
                            </a:lnTo>
                            <a:lnTo>
                              <a:pt x="3527" y="2361"/>
                            </a:lnTo>
                            <a:lnTo>
                              <a:pt x="2919" y="2361"/>
                            </a:lnTo>
                            <a:lnTo>
                              <a:pt x="2891" y="2360"/>
                            </a:lnTo>
                            <a:lnTo>
                              <a:pt x="2863" y="2358"/>
                            </a:lnTo>
                            <a:lnTo>
                              <a:pt x="2835" y="2355"/>
                            </a:lnTo>
                            <a:lnTo>
                              <a:pt x="2807" y="2352"/>
                            </a:lnTo>
                            <a:lnTo>
                              <a:pt x="2779" y="2349"/>
                            </a:lnTo>
                            <a:lnTo>
                              <a:pt x="2751" y="2344"/>
                            </a:lnTo>
                            <a:lnTo>
                              <a:pt x="2724" y="2339"/>
                            </a:lnTo>
                            <a:lnTo>
                              <a:pt x="2697" y="2333"/>
                            </a:lnTo>
                            <a:lnTo>
                              <a:pt x="2669" y="2327"/>
                            </a:lnTo>
                            <a:lnTo>
                              <a:pt x="2643" y="2320"/>
                            </a:lnTo>
                            <a:lnTo>
                              <a:pt x="2616" y="2313"/>
                            </a:lnTo>
                            <a:lnTo>
                              <a:pt x="2589" y="2304"/>
                            </a:lnTo>
                            <a:lnTo>
                              <a:pt x="2563" y="2296"/>
                            </a:lnTo>
                            <a:lnTo>
                              <a:pt x="2537" y="2286"/>
                            </a:lnTo>
                            <a:lnTo>
                              <a:pt x="2511" y="2276"/>
                            </a:lnTo>
                            <a:lnTo>
                              <a:pt x="2486" y="2266"/>
                            </a:lnTo>
                            <a:lnTo>
                              <a:pt x="2460" y="2254"/>
                            </a:lnTo>
                            <a:lnTo>
                              <a:pt x="2435" y="2243"/>
                            </a:lnTo>
                            <a:lnTo>
                              <a:pt x="2411" y="2230"/>
                            </a:lnTo>
                            <a:lnTo>
                              <a:pt x="2386" y="2217"/>
                            </a:lnTo>
                            <a:lnTo>
                              <a:pt x="2362" y="2203"/>
                            </a:lnTo>
                            <a:lnTo>
                              <a:pt x="2338" y="2189"/>
                            </a:lnTo>
                            <a:lnTo>
                              <a:pt x="2315" y="2174"/>
                            </a:lnTo>
                            <a:lnTo>
                              <a:pt x="2291" y="2159"/>
                            </a:lnTo>
                            <a:lnTo>
                              <a:pt x="2268" y="2143"/>
                            </a:lnTo>
                            <a:lnTo>
                              <a:pt x="2246" y="2126"/>
                            </a:lnTo>
                            <a:lnTo>
                              <a:pt x="2224" y="2109"/>
                            </a:lnTo>
                            <a:lnTo>
                              <a:pt x="2202" y="2092"/>
                            </a:lnTo>
                            <a:lnTo>
                              <a:pt x="2180" y="2073"/>
                            </a:lnTo>
                            <a:lnTo>
                              <a:pt x="2159" y="2055"/>
                            </a:lnTo>
                            <a:lnTo>
                              <a:pt x="2138" y="2035"/>
                            </a:lnTo>
                            <a:lnTo>
                              <a:pt x="2118" y="2015"/>
                            </a:lnTo>
                            <a:lnTo>
                              <a:pt x="2097" y="1994"/>
                            </a:lnTo>
                            <a:lnTo>
                              <a:pt x="2077" y="1973"/>
                            </a:lnTo>
                            <a:lnTo>
                              <a:pt x="2057" y="1951"/>
                            </a:lnTo>
                            <a:lnTo>
                              <a:pt x="2038" y="1929"/>
                            </a:lnTo>
                            <a:lnTo>
                              <a:pt x="2020" y="1906"/>
                            </a:lnTo>
                            <a:lnTo>
                              <a:pt x="2002" y="1883"/>
                            </a:lnTo>
                            <a:lnTo>
                              <a:pt x="1985" y="1859"/>
                            </a:lnTo>
                            <a:lnTo>
                              <a:pt x="1969" y="1835"/>
                            </a:lnTo>
                            <a:lnTo>
                              <a:pt x="1953" y="1811"/>
                            </a:lnTo>
                            <a:lnTo>
                              <a:pt x="1938" y="1787"/>
                            </a:lnTo>
                            <a:lnTo>
                              <a:pt x="1923" y="1762"/>
                            </a:lnTo>
                            <a:lnTo>
                              <a:pt x="1910" y="1737"/>
                            </a:lnTo>
                            <a:lnTo>
                              <a:pt x="1896" y="1711"/>
                            </a:lnTo>
                            <a:lnTo>
                              <a:pt x="1884" y="1685"/>
                            </a:lnTo>
                            <a:lnTo>
                              <a:pt x="1872" y="1659"/>
                            </a:lnTo>
                            <a:lnTo>
                              <a:pt x="1860" y="1633"/>
                            </a:lnTo>
                            <a:lnTo>
                              <a:pt x="1850" y="1606"/>
                            </a:lnTo>
                            <a:lnTo>
                              <a:pt x="1840" y="1579"/>
                            </a:lnTo>
                            <a:lnTo>
                              <a:pt x="1830" y="1552"/>
                            </a:lnTo>
                            <a:lnTo>
                              <a:pt x="1822" y="1525"/>
                            </a:lnTo>
                            <a:lnTo>
                              <a:pt x="1814" y="1497"/>
                            </a:lnTo>
                            <a:lnTo>
                              <a:pt x="1806" y="1469"/>
                            </a:lnTo>
                            <a:lnTo>
                              <a:pt x="1800" y="1441"/>
                            </a:lnTo>
                            <a:lnTo>
                              <a:pt x="1794" y="1413"/>
                            </a:lnTo>
                            <a:lnTo>
                              <a:pt x="1789" y="1385"/>
                            </a:lnTo>
                            <a:lnTo>
                              <a:pt x="1784" y="1356"/>
                            </a:lnTo>
                            <a:lnTo>
                              <a:pt x="1780" y="1327"/>
                            </a:lnTo>
                            <a:lnTo>
                              <a:pt x="1777" y="1298"/>
                            </a:lnTo>
                            <a:lnTo>
                              <a:pt x="1774" y="1269"/>
                            </a:lnTo>
                            <a:lnTo>
                              <a:pt x="1773" y="1240"/>
                            </a:lnTo>
                            <a:lnTo>
                              <a:pt x="1772" y="1210"/>
                            </a:lnTo>
                            <a:lnTo>
                              <a:pt x="1771" y="1181"/>
                            </a:lnTo>
                            <a:lnTo>
                              <a:pt x="1772" y="1150"/>
                            </a:lnTo>
                            <a:lnTo>
                              <a:pt x="1773" y="1121"/>
                            </a:lnTo>
                            <a:lnTo>
                              <a:pt x="1774" y="1092"/>
                            </a:lnTo>
                            <a:lnTo>
                              <a:pt x="1777" y="1063"/>
                            </a:lnTo>
                            <a:lnTo>
                              <a:pt x="1780" y="1034"/>
                            </a:lnTo>
                            <a:lnTo>
                              <a:pt x="1784" y="1005"/>
                            </a:lnTo>
                            <a:lnTo>
                              <a:pt x="1789" y="976"/>
                            </a:lnTo>
                            <a:lnTo>
                              <a:pt x="1794" y="948"/>
                            </a:lnTo>
                            <a:lnTo>
                              <a:pt x="1800" y="920"/>
                            </a:lnTo>
                            <a:lnTo>
                              <a:pt x="1803" y="906"/>
                            </a:lnTo>
                            <a:lnTo>
                              <a:pt x="1806" y="892"/>
                            </a:lnTo>
                            <a:lnTo>
                              <a:pt x="1814" y="864"/>
                            </a:lnTo>
                            <a:lnTo>
                              <a:pt x="1822" y="836"/>
                            </a:lnTo>
                            <a:lnTo>
                              <a:pt x="1830" y="809"/>
                            </a:lnTo>
                            <a:lnTo>
                              <a:pt x="1840" y="782"/>
                            </a:lnTo>
                            <a:lnTo>
                              <a:pt x="1850" y="755"/>
                            </a:lnTo>
                            <a:lnTo>
                              <a:pt x="1860" y="728"/>
                            </a:lnTo>
                            <a:lnTo>
                              <a:pt x="1872" y="702"/>
                            </a:lnTo>
                            <a:lnTo>
                              <a:pt x="1878" y="689"/>
                            </a:lnTo>
                            <a:lnTo>
                              <a:pt x="1884" y="676"/>
                            </a:lnTo>
                            <a:lnTo>
                              <a:pt x="1896" y="650"/>
                            </a:lnTo>
                            <a:lnTo>
                              <a:pt x="1910" y="624"/>
                            </a:lnTo>
                            <a:lnTo>
                              <a:pt x="1923" y="599"/>
                            </a:lnTo>
                            <a:lnTo>
                              <a:pt x="1938" y="574"/>
                            </a:lnTo>
                            <a:lnTo>
                              <a:pt x="1953" y="550"/>
                            </a:lnTo>
                            <a:lnTo>
                              <a:pt x="1969" y="525"/>
                            </a:lnTo>
                            <a:lnTo>
                              <a:pt x="1977" y="514"/>
                            </a:lnTo>
                            <a:lnTo>
                              <a:pt x="1985" y="502"/>
                            </a:lnTo>
                            <a:lnTo>
                              <a:pt x="2002" y="478"/>
                            </a:lnTo>
                            <a:lnTo>
                              <a:pt x="2020" y="455"/>
                            </a:lnTo>
                            <a:lnTo>
                              <a:pt x="2038" y="432"/>
                            </a:lnTo>
                            <a:lnTo>
                              <a:pt x="2057" y="410"/>
                            </a:lnTo>
                            <a:lnTo>
                              <a:pt x="2066" y="399"/>
                            </a:lnTo>
                            <a:lnTo>
                              <a:pt x="2077" y="388"/>
                            </a:lnTo>
                            <a:lnTo>
                              <a:pt x="2097" y="367"/>
                            </a:lnTo>
                            <a:lnTo>
                              <a:pt x="2118" y="345"/>
                            </a:lnTo>
                            <a:lnTo>
                              <a:pt x="2139" y="325"/>
                            </a:lnTo>
                            <a:lnTo>
                              <a:pt x="2161" y="305"/>
                            </a:lnTo>
                            <a:lnTo>
                              <a:pt x="2182" y="285"/>
                            </a:lnTo>
                            <a:lnTo>
                              <a:pt x="2205" y="267"/>
                            </a:lnTo>
                            <a:lnTo>
                              <a:pt x="2228" y="248"/>
                            </a:lnTo>
                            <a:lnTo>
                              <a:pt x="2251" y="231"/>
                            </a:lnTo>
                            <a:lnTo>
                              <a:pt x="2274" y="214"/>
                            </a:lnTo>
                            <a:lnTo>
                              <a:pt x="2298" y="197"/>
                            </a:lnTo>
                            <a:lnTo>
                              <a:pt x="2322" y="182"/>
                            </a:lnTo>
                            <a:lnTo>
                              <a:pt x="2347" y="166"/>
                            </a:lnTo>
                            <a:lnTo>
                              <a:pt x="2372" y="152"/>
                            </a:lnTo>
                            <a:lnTo>
                              <a:pt x="2397" y="138"/>
                            </a:lnTo>
                            <a:lnTo>
                              <a:pt x="2422" y="125"/>
                            </a:lnTo>
                            <a:lnTo>
                              <a:pt x="2448" y="112"/>
                            </a:lnTo>
                            <a:lnTo>
                              <a:pt x="2474" y="100"/>
                            </a:lnTo>
                            <a:lnTo>
                              <a:pt x="2501" y="89"/>
                            </a:lnTo>
                            <a:lnTo>
                              <a:pt x="2527" y="78"/>
                            </a:lnTo>
                            <a:lnTo>
                              <a:pt x="2554" y="68"/>
                            </a:lnTo>
                            <a:lnTo>
                              <a:pt x="2581" y="59"/>
                            </a:lnTo>
                            <a:lnTo>
                              <a:pt x="2609" y="50"/>
                            </a:lnTo>
                            <a:lnTo>
                              <a:pt x="2636" y="42"/>
                            </a:lnTo>
                            <a:lnTo>
                              <a:pt x="2664" y="35"/>
                            </a:lnTo>
                            <a:lnTo>
                              <a:pt x="2692" y="28"/>
                            </a:lnTo>
                            <a:lnTo>
                              <a:pt x="2720" y="22"/>
                            </a:lnTo>
                            <a:lnTo>
                              <a:pt x="2749" y="17"/>
                            </a:lnTo>
                            <a:lnTo>
                              <a:pt x="2777" y="13"/>
                            </a:lnTo>
                            <a:lnTo>
                              <a:pt x="2806" y="9"/>
                            </a:lnTo>
                            <a:lnTo>
                              <a:pt x="2835" y="5"/>
                            </a:lnTo>
                            <a:lnTo>
                              <a:pt x="2864" y="3"/>
                            </a:lnTo>
                            <a:lnTo>
                              <a:pt x="2894" y="1"/>
                            </a:lnTo>
                            <a:lnTo>
                              <a:pt x="2923" y="0"/>
                            </a:lnTo>
                            <a:lnTo>
                              <a:pt x="2952" y="0"/>
                            </a:lnTo>
                            <a:lnTo>
                              <a:pt x="2982" y="0"/>
                            </a:lnTo>
                            <a:lnTo>
                              <a:pt x="3011" y="1"/>
                            </a:lnTo>
                            <a:lnTo>
                              <a:pt x="3041" y="3"/>
                            </a:lnTo>
                            <a:lnTo>
                              <a:pt x="3070" y="5"/>
                            </a:lnTo>
                            <a:lnTo>
                              <a:pt x="3099" y="9"/>
                            </a:lnTo>
                            <a:lnTo>
                              <a:pt x="3127" y="13"/>
                            </a:lnTo>
                            <a:lnTo>
                              <a:pt x="3156" y="17"/>
                            </a:lnTo>
                            <a:lnTo>
                              <a:pt x="3184" y="22"/>
                            </a:lnTo>
                            <a:lnTo>
                              <a:pt x="3213" y="28"/>
                            </a:lnTo>
                            <a:lnTo>
                              <a:pt x="3227" y="32"/>
                            </a:lnTo>
                            <a:lnTo>
                              <a:pt x="3241" y="35"/>
                            </a:lnTo>
                            <a:lnTo>
                              <a:pt x="3269" y="42"/>
                            </a:lnTo>
                            <a:lnTo>
                              <a:pt x="3296" y="50"/>
                            </a:lnTo>
                            <a:lnTo>
                              <a:pt x="3324" y="59"/>
                            </a:lnTo>
                            <a:lnTo>
                              <a:pt x="3351" y="68"/>
                            </a:lnTo>
                            <a:lnTo>
                              <a:pt x="3378" y="78"/>
                            </a:lnTo>
                            <a:lnTo>
                              <a:pt x="3404" y="89"/>
                            </a:lnTo>
                            <a:lnTo>
                              <a:pt x="3431" y="100"/>
                            </a:lnTo>
                            <a:lnTo>
                              <a:pt x="3444" y="106"/>
                            </a:lnTo>
                            <a:lnTo>
                              <a:pt x="3458" y="112"/>
                            </a:lnTo>
                            <a:lnTo>
                              <a:pt x="3484" y="125"/>
                            </a:lnTo>
                            <a:lnTo>
                              <a:pt x="3509" y="138"/>
                            </a:lnTo>
                            <a:lnTo>
                              <a:pt x="3534" y="152"/>
                            </a:lnTo>
                            <a:lnTo>
                              <a:pt x="3559" y="166"/>
                            </a:lnTo>
                            <a:lnTo>
                              <a:pt x="3584" y="182"/>
                            </a:lnTo>
                            <a:lnTo>
                              <a:pt x="3608" y="197"/>
                            </a:lnTo>
                            <a:lnTo>
                              <a:pt x="3620" y="205"/>
                            </a:lnTo>
                            <a:lnTo>
                              <a:pt x="3632" y="214"/>
                            </a:lnTo>
                            <a:lnTo>
                              <a:pt x="3655" y="231"/>
                            </a:lnTo>
                            <a:lnTo>
                              <a:pt x="3678" y="248"/>
                            </a:lnTo>
                            <a:lnTo>
                              <a:pt x="3701" y="267"/>
                            </a:lnTo>
                            <a:lnTo>
                              <a:pt x="3723" y="285"/>
                            </a:lnTo>
                            <a:lnTo>
                              <a:pt x="3734" y="295"/>
                            </a:lnTo>
                            <a:lnTo>
                              <a:pt x="3745" y="305"/>
                            </a:lnTo>
                            <a:lnTo>
                              <a:pt x="3767" y="325"/>
                            </a:lnTo>
                            <a:lnTo>
                              <a:pt x="3788" y="345"/>
                            </a:lnTo>
                            <a:lnTo>
                              <a:pt x="3809" y="367"/>
                            </a:lnTo>
                            <a:lnTo>
                              <a:pt x="3829" y="388"/>
                            </a:lnTo>
                            <a:lnTo>
                              <a:pt x="3848" y="410"/>
                            </a:lnTo>
                            <a:lnTo>
                              <a:pt x="3867" y="432"/>
                            </a:lnTo>
                            <a:lnTo>
                              <a:pt x="3885" y="455"/>
                            </a:lnTo>
                            <a:lnTo>
                              <a:pt x="3903" y="478"/>
                            </a:lnTo>
                            <a:lnTo>
                              <a:pt x="3920" y="502"/>
                            </a:lnTo>
                            <a:lnTo>
                              <a:pt x="3936" y="525"/>
                            </a:lnTo>
                            <a:lnTo>
                              <a:pt x="3952" y="550"/>
                            </a:lnTo>
                            <a:lnTo>
                              <a:pt x="3967" y="574"/>
                            </a:lnTo>
                            <a:lnTo>
                              <a:pt x="3981" y="599"/>
                            </a:lnTo>
                            <a:lnTo>
                              <a:pt x="3995" y="624"/>
                            </a:lnTo>
                            <a:lnTo>
                              <a:pt x="4009" y="650"/>
                            </a:lnTo>
                            <a:lnTo>
                              <a:pt x="4021" y="676"/>
                            </a:lnTo>
                            <a:lnTo>
                              <a:pt x="4033" y="702"/>
                            </a:lnTo>
                            <a:lnTo>
                              <a:pt x="4044" y="728"/>
                            </a:lnTo>
                            <a:lnTo>
                              <a:pt x="4055" y="755"/>
                            </a:lnTo>
                            <a:lnTo>
                              <a:pt x="4065" y="782"/>
                            </a:lnTo>
                            <a:lnTo>
                              <a:pt x="4074" y="809"/>
                            </a:lnTo>
                            <a:lnTo>
                              <a:pt x="4083" y="836"/>
                            </a:lnTo>
                            <a:lnTo>
                              <a:pt x="4091" y="864"/>
                            </a:lnTo>
                            <a:lnTo>
                              <a:pt x="4098" y="892"/>
                            </a:lnTo>
                            <a:lnTo>
                              <a:pt x="4105" y="920"/>
                            </a:lnTo>
                            <a:lnTo>
                              <a:pt x="4111" y="948"/>
                            </a:lnTo>
                            <a:lnTo>
                              <a:pt x="4116" y="976"/>
                            </a:lnTo>
                            <a:lnTo>
                              <a:pt x="4121" y="1005"/>
                            </a:lnTo>
                            <a:lnTo>
                              <a:pt x="4125" y="1034"/>
                            </a:lnTo>
                            <a:lnTo>
                              <a:pt x="4128" y="1063"/>
                            </a:lnTo>
                            <a:lnTo>
                              <a:pt x="4130" y="1092"/>
                            </a:lnTo>
                            <a:lnTo>
                              <a:pt x="4132" y="1121"/>
                            </a:lnTo>
                            <a:lnTo>
                              <a:pt x="4133" y="1150"/>
                            </a:lnTo>
                            <a:lnTo>
                              <a:pt x="4134" y="1181"/>
                            </a:lnTo>
                            <a:lnTo>
                              <a:pt x="4133" y="1210"/>
                            </a:lnTo>
                            <a:lnTo>
                              <a:pt x="4132" y="1240"/>
                            </a:lnTo>
                            <a:lnTo>
                              <a:pt x="4130" y="1269"/>
                            </a:lnTo>
                            <a:lnTo>
                              <a:pt x="4128" y="1298"/>
                            </a:lnTo>
                            <a:lnTo>
                              <a:pt x="4125" y="1327"/>
                            </a:lnTo>
                            <a:lnTo>
                              <a:pt x="4121" y="1356"/>
                            </a:lnTo>
                            <a:lnTo>
                              <a:pt x="4116" y="1385"/>
                            </a:lnTo>
                            <a:lnTo>
                              <a:pt x="4111" y="1413"/>
                            </a:lnTo>
                            <a:lnTo>
                              <a:pt x="4105" y="1441"/>
                            </a:lnTo>
                            <a:lnTo>
                              <a:pt x="4102" y="1455"/>
                            </a:lnTo>
                            <a:lnTo>
                              <a:pt x="4098" y="1469"/>
                            </a:lnTo>
                            <a:lnTo>
                              <a:pt x="4091" y="1497"/>
                            </a:lnTo>
                            <a:lnTo>
                              <a:pt x="4083" y="1525"/>
                            </a:lnTo>
                            <a:lnTo>
                              <a:pt x="4074" y="1552"/>
                            </a:lnTo>
                            <a:lnTo>
                              <a:pt x="4065" y="1579"/>
                            </a:lnTo>
                            <a:lnTo>
                              <a:pt x="4055" y="1606"/>
                            </a:lnTo>
                            <a:lnTo>
                              <a:pt x="4044" y="1633"/>
                            </a:lnTo>
                            <a:lnTo>
                              <a:pt x="4033" y="1659"/>
                            </a:lnTo>
                            <a:lnTo>
                              <a:pt x="4027" y="1672"/>
                            </a:lnTo>
                            <a:lnTo>
                              <a:pt x="4021" y="1685"/>
                            </a:lnTo>
                            <a:lnTo>
                              <a:pt x="4009" y="1711"/>
                            </a:lnTo>
                            <a:lnTo>
                              <a:pt x="3995" y="1737"/>
                            </a:lnTo>
                            <a:lnTo>
                              <a:pt x="3981" y="1762"/>
                            </a:lnTo>
                            <a:lnTo>
                              <a:pt x="3967" y="1787"/>
                            </a:lnTo>
                            <a:lnTo>
                              <a:pt x="3952" y="1811"/>
                            </a:lnTo>
                            <a:lnTo>
                              <a:pt x="3936" y="1835"/>
                            </a:lnTo>
                            <a:lnTo>
                              <a:pt x="3928" y="1847"/>
                            </a:lnTo>
                            <a:lnTo>
                              <a:pt x="3920" y="1859"/>
                            </a:lnTo>
                            <a:lnTo>
                              <a:pt x="3903" y="1883"/>
                            </a:lnTo>
                            <a:lnTo>
                              <a:pt x="3885" y="1906"/>
                            </a:lnTo>
                            <a:lnTo>
                              <a:pt x="3867" y="1929"/>
                            </a:lnTo>
                            <a:lnTo>
                              <a:pt x="3848" y="1951"/>
                            </a:lnTo>
                            <a:lnTo>
                              <a:pt x="3838" y="1962"/>
                            </a:lnTo>
                            <a:lnTo>
                              <a:pt x="3829" y="1973"/>
                            </a:lnTo>
                            <a:lnTo>
                              <a:pt x="3809" y="1994"/>
                            </a:lnTo>
                            <a:lnTo>
                              <a:pt x="3788" y="2015"/>
                            </a:lnTo>
                            <a:lnTo>
                              <a:pt x="3769" y="2034"/>
                            </a:lnTo>
                            <a:lnTo>
                              <a:pt x="3750" y="2052"/>
                            </a:lnTo>
                            <a:lnTo>
                              <a:pt x="4134" y="2052"/>
                            </a:lnTo>
                            <a:close/>
                            <a:moveTo>
                              <a:pt x="1777" y="1816"/>
                            </a:moveTo>
                            <a:lnTo>
                              <a:pt x="1796" y="1850"/>
                            </a:lnTo>
                            <a:lnTo>
                              <a:pt x="1816" y="1883"/>
                            </a:lnTo>
                            <a:lnTo>
                              <a:pt x="1826" y="1899"/>
                            </a:lnTo>
                            <a:lnTo>
                              <a:pt x="1837" y="1916"/>
                            </a:lnTo>
                            <a:lnTo>
                              <a:pt x="1859" y="1948"/>
                            </a:lnTo>
                            <a:lnTo>
                              <a:pt x="1870" y="1964"/>
                            </a:lnTo>
                            <a:lnTo>
                              <a:pt x="1882" y="1980"/>
                            </a:lnTo>
                            <a:lnTo>
                              <a:pt x="1894" y="1995"/>
                            </a:lnTo>
                            <a:lnTo>
                              <a:pt x="1906" y="2011"/>
                            </a:lnTo>
                            <a:lnTo>
                              <a:pt x="1931" y="2041"/>
                            </a:lnTo>
                            <a:lnTo>
                              <a:pt x="1944" y="2056"/>
                            </a:lnTo>
                            <a:lnTo>
                              <a:pt x="1957" y="2071"/>
                            </a:lnTo>
                            <a:lnTo>
                              <a:pt x="1936" y="2088"/>
                            </a:lnTo>
                            <a:lnTo>
                              <a:pt x="1916" y="2105"/>
                            </a:lnTo>
                            <a:lnTo>
                              <a:pt x="1895" y="2121"/>
                            </a:lnTo>
                            <a:lnTo>
                              <a:pt x="1873" y="2137"/>
                            </a:lnTo>
                            <a:lnTo>
                              <a:pt x="1852" y="2152"/>
                            </a:lnTo>
                            <a:lnTo>
                              <a:pt x="1830" y="2167"/>
                            </a:lnTo>
                            <a:lnTo>
                              <a:pt x="1808" y="2182"/>
                            </a:lnTo>
                            <a:lnTo>
                              <a:pt x="1785" y="2195"/>
                            </a:lnTo>
                            <a:lnTo>
                              <a:pt x="1763" y="2209"/>
                            </a:lnTo>
                            <a:lnTo>
                              <a:pt x="1740" y="2221"/>
                            </a:lnTo>
                            <a:lnTo>
                              <a:pt x="1716" y="2233"/>
                            </a:lnTo>
                            <a:lnTo>
                              <a:pt x="1693" y="2245"/>
                            </a:lnTo>
                            <a:lnTo>
                              <a:pt x="1669" y="2256"/>
                            </a:lnTo>
                            <a:lnTo>
                              <a:pt x="1645" y="2267"/>
                            </a:lnTo>
                            <a:lnTo>
                              <a:pt x="1621" y="2277"/>
                            </a:lnTo>
                            <a:lnTo>
                              <a:pt x="1596" y="2286"/>
                            </a:lnTo>
                            <a:lnTo>
                              <a:pt x="1572" y="2295"/>
                            </a:lnTo>
                            <a:lnTo>
                              <a:pt x="1547" y="2304"/>
                            </a:lnTo>
                            <a:lnTo>
                              <a:pt x="1522" y="2311"/>
                            </a:lnTo>
                            <a:lnTo>
                              <a:pt x="1497" y="2319"/>
                            </a:lnTo>
                            <a:lnTo>
                              <a:pt x="1471" y="2325"/>
                            </a:lnTo>
                            <a:lnTo>
                              <a:pt x="1446" y="2332"/>
                            </a:lnTo>
                            <a:lnTo>
                              <a:pt x="1420" y="2337"/>
                            </a:lnTo>
                            <a:lnTo>
                              <a:pt x="1394" y="2342"/>
                            </a:lnTo>
                            <a:lnTo>
                              <a:pt x="1368" y="2347"/>
                            </a:lnTo>
                            <a:lnTo>
                              <a:pt x="1341" y="2350"/>
                            </a:lnTo>
                            <a:lnTo>
                              <a:pt x="1315" y="2354"/>
                            </a:lnTo>
                            <a:lnTo>
                              <a:pt x="1289" y="2356"/>
                            </a:lnTo>
                            <a:lnTo>
                              <a:pt x="1262" y="2358"/>
                            </a:lnTo>
                            <a:lnTo>
                              <a:pt x="1235" y="2360"/>
                            </a:lnTo>
                            <a:lnTo>
                              <a:pt x="1208" y="2361"/>
                            </a:lnTo>
                            <a:lnTo>
                              <a:pt x="1181" y="2361"/>
                            </a:lnTo>
                            <a:lnTo>
                              <a:pt x="1152" y="2361"/>
                            </a:lnTo>
                            <a:lnTo>
                              <a:pt x="1122" y="2360"/>
                            </a:lnTo>
                            <a:lnTo>
                              <a:pt x="1093" y="2358"/>
                            </a:lnTo>
                            <a:lnTo>
                              <a:pt x="1064" y="2355"/>
                            </a:lnTo>
                            <a:lnTo>
                              <a:pt x="1035" y="2352"/>
                            </a:lnTo>
                            <a:lnTo>
                              <a:pt x="1006" y="2348"/>
                            </a:lnTo>
                            <a:lnTo>
                              <a:pt x="978" y="2344"/>
                            </a:lnTo>
                            <a:lnTo>
                              <a:pt x="949" y="2338"/>
                            </a:lnTo>
                            <a:lnTo>
                              <a:pt x="921" y="2332"/>
                            </a:lnTo>
                            <a:lnTo>
                              <a:pt x="907" y="2329"/>
                            </a:lnTo>
                            <a:lnTo>
                              <a:pt x="893" y="2326"/>
                            </a:lnTo>
                            <a:lnTo>
                              <a:pt x="865" y="2319"/>
                            </a:lnTo>
                            <a:lnTo>
                              <a:pt x="838" y="2311"/>
                            </a:lnTo>
                            <a:lnTo>
                              <a:pt x="810" y="2302"/>
                            </a:lnTo>
                            <a:lnTo>
                              <a:pt x="783" y="2293"/>
                            </a:lnTo>
                            <a:lnTo>
                              <a:pt x="756" y="2283"/>
                            </a:lnTo>
                            <a:lnTo>
                              <a:pt x="729" y="2272"/>
                            </a:lnTo>
                            <a:lnTo>
                              <a:pt x="703" y="2261"/>
                            </a:lnTo>
                            <a:lnTo>
                              <a:pt x="689" y="2255"/>
                            </a:lnTo>
                            <a:lnTo>
                              <a:pt x="676" y="2249"/>
                            </a:lnTo>
                            <a:lnTo>
                              <a:pt x="650" y="2236"/>
                            </a:lnTo>
                            <a:lnTo>
                              <a:pt x="625" y="2223"/>
                            </a:lnTo>
                            <a:lnTo>
                              <a:pt x="599" y="2209"/>
                            </a:lnTo>
                            <a:lnTo>
                              <a:pt x="575" y="2194"/>
                            </a:lnTo>
                            <a:lnTo>
                              <a:pt x="550" y="2179"/>
                            </a:lnTo>
                            <a:lnTo>
                              <a:pt x="526" y="2164"/>
                            </a:lnTo>
                            <a:lnTo>
                              <a:pt x="514" y="2155"/>
                            </a:lnTo>
                            <a:lnTo>
                              <a:pt x="502" y="2147"/>
                            </a:lnTo>
                            <a:lnTo>
                              <a:pt x="479" y="2130"/>
                            </a:lnTo>
                            <a:lnTo>
                              <a:pt x="455" y="2113"/>
                            </a:lnTo>
                            <a:lnTo>
                              <a:pt x="433" y="2094"/>
                            </a:lnTo>
                            <a:lnTo>
                              <a:pt x="410" y="2075"/>
                            </a:lnTo>
                            <a:lnTo>
                              <a:pt x="399" y="2066"/>
                            </a:lnTo>
                            <a:lnTo>
                              <a:pt x="388" y="2056"/>
                            </a:lnTo>
                            <a:lnTo>
                              <a:pt x="367" y="2036"/>
                            </a:lnTo>
                            <a:lnTo>
                              <a:pt x="346" y="2015"/>
                            </a:lnTo>
                            <a:lnTo>
                              <a:pt x="325" y="1994"/>
                            </a:lnTo>
                            <a:lnTo>
                              <a:pt x="305" y="1973"/>
                            </a:lnTo>
                            <a:lnTo>
                              <a:pt x="286" y="1951"/>
                            </a:lnTo>
                            <a:lnTo>
                              <a:pt x="267" y="1929"/>
                            </a:lnTo>
                            <a:lnTo>
                              <a:pt x="249" y="1906"/>
                            </a:lnTo>
                            <a:lnTo>
                              <a:pt x="231" y="1883"/>
                            </a:lnTo>
                            <a:lnTo>
                              <a:pt x="214" y="1859"/>
                            </a:lnTo>
                            <a:lnTo>
                              <a:pt x="198" y="1835"/>
                            </a:lnTo>
                            <a:lnTo>
                              <a:pt x="182" y="1811"/>
                            </a:lnTo>
                            <a:lnTo>
                              <a:pt x="167" y="1787"/>
                            </a:lnTo>
                            <a:lnTo>
                              <a:pt x="152" y="1762"/>
                            </a:lnTo>
                            <a:lnTo>
                              <a:pt x="138" y="1737"/>
                            </a:lnTo>
                            <a:lnTo>
                              <a:pt x="125" y="1711"/>
                            </a:lnTo>
                            <a:lnTo>
                              <a:pt x="113" y="1685"/>
                            </a:lnTo>
                            <a:lnTo>
                              <a:pt x="101" y="1659"/>
                            </a:lnTo>
                            <a:lnTo>
                              <a:pt x="89" y="1633"/>
                            </a:lnTo>
                            <a:lnTo>
                              <a:pt x="79" y="1606"/>
                            </a:lnTo>
                            <a:lnTo>
                              <a:pt x="69" y="1579"/>
                            </a:lnTo>
                            <a:lnTo>
                              <a:pt x="59" y="1552"/>
                            </a:lnTo>
                            <a:lnTo>
                              <a:pt x="51" y="1525"/>
                            </a:lnTo>
                            <a:lnTo>
                              <a:pt x="43" y="1497"/>
                            </a:lnTo>
                            <a:lnTo>
                              <a:pt x="35" y="1469"/>
                            </a:lnTo>
                            <a:lnTo>
                              <a:pt x="29" y="1441"/>
                            </a:lnTo>
                            <a:lnTo>
                              <a:pt x="23" y="1413"/>
                            </a:lnTo>
                            <a:lnTo>
                              <a:pt x="18" y="1385"/>
                            </a:lnTo>
                            <a:lnTo>
                              <a:pt x="13" y="1356"/>
                            </a:lnTo>
                            <a:lnTo>
                              <a:pt x="9" y="1327"/>
                            </a:lnTo>
                            <a:lnTo>
                              <a:pt x="6" y="1298"/>
                            </a:lnTo>
                            <a:lnTo>
                              <a:pt x="3" y="1269"/>
                            </a:lnTo>
                            <a:lnTo>
                              <a:pt x="2" y="1240"/>
                            </a:lnTo>
                            <a:lnTo>
                              <a:pt x="0" y="1210"/>
                            </a:lnTo>
                            <a:lnTo>
                              <a:pt x="0" y="1181"/>
                            </a:lnTo>
                            <a:lnTo>
                              <a:pt x="0" y="1150"/>
                            </a:lnTo>
                            <a:lnTo>
                              <a:pt x="2" y="1121"/>
                            </a:lnTo>
                            <a:lnTo>
                              <a:pt x="3" y="1092"/>
                            </a:lnTo>
                            <a:lnTo>
                              <a:pt x="6" y="1063"/>
                            </a:lnTo>
                            <a:lnTo>
                              <a:pt x="9" y="1034"/>
                            </a:lnTo>
                            <a:lnTo>
                              <a:pt x="13" y="1005"/>
                            </a:lnTo>
                            <a:lnTo>
                              <a:pt x="18" y="976"/>
                            </a:lnTo>
                            <a:lnTo>
                              <a:pt x="23" y="948"/>
                            </a:lnTo>
                            <a:lnTo>
                              <a:pt x="29" y="920"/>
                            </a:lnTo>
                            <a:lnTo>
                              <a:pt x="32" y="906"/>
                            </a:lnTo>
                            <a:lnTo>
                              <a:pt x="35" y="892"/>
                            </a:lnTo>
                            <a:lnTo>
                              <a:pt x="43" y="864"/>
                            </a:lnTo>
                            <a:lnTo>
                              <a:pt x="51" y="836"/>
                            </a:lnTo>
                            <a:lnTo>
                              <a:pt x="59" y="809"/>
                            </a:lnTo>
                            <a:lnTo>
                              <a:pt x="69" y="782"/>
                            </a:lnTo>
                            <a:lnTo>
                              <a:pt x="79" y="755"/>
                            </a:lnTo>
                            <a:lnTo>
                              <a:pt x="89" y="728"/>
                            </a:lnTo>
                            <a:lnTo>
                              <a:pt x="101" y="702"/>
                            </a:lnTo>
                            <a:lnTo>
                              <a:pt x="107" y="689"/>
                            </a:lnTo>
                            <a:lnTo>
                              <a:pt x="113" y="676"/>
                            </a:lnTo>
                            <a:lnTo>
                              <a:pt x="125" y="650"/>
                            </a:lnTo>
                            <a:lnTo>
                              <a:pt x="138" y="624"/>
                            </a:lnTo>
                            <a:lnTo>
                              <a:pt x="152" y="599"/>
                            </a:lnTo>
                            <a:lnTo>
                              <a:pt x="167" y="574"/>
                            </a:lnTo>
                            <a:lnTo>
                              <a:pt x="182" y="550"/>
                            </a:lnTo>
                            <a:lnTo>
                              <a:pt x="198" y="525"/>
                            </a:lnTo>
                            <a:lnTo>
                              <a:pt x="206" y="514"/>
                            </a:lnTo>
                            <a:lnTo>
                              <a:pt x="214" y="502"/>
                            </a:lnTo>
                            <a:lnTo>
                              <a:pt x="231" y="478"/>
                            </a:lnTo>
                            <a:lnTo>
                              <a:pt x="249" y="455"/>
                            </a:lnTo>
                            <a:lnTo>
                              <a:pt x="267" y="432"/>
                            </a:lnTo>
                            <a:lnTo>
                              <a:pt x="286" y="410"/>
                            </a:lnTo>
                            <a:lnTo>
                              <a:pt x="295" y="399"/>
                            </a:lnTo>
                            <a:lnTo>
                              <a:pt x="305" y="388"/>
                            </a:lnTo>
                            <a:lnTo>
                              <a:pt x="325" y="367"/>
                            </a:lnTo>
                            <a:lnTo>
                              <a:pt x="346" y="345"/>
                            </a:lnTo>
                            <a:lnTo>
                              <a:pt x="367" y="325"/>
                            </a:lnTo>
                            <a:lnTo>
                              <a:pt x="388" y="305"/>
                            </a:lnTo>
                            <a:lnTo>
                              <a:pt x="410" y="285"/>
                            </a:lnTo>
                            <a:lnTo>
                              <a:pt x="433" y="267"/>
                            </a:lnTo>
                            <a:lnTo>
                              <a:pt x="455" y="248"/>
                            </a:lnTo>
                            <a:lnTo>
                              <a:pt x="479" y="231"/>
                            </a:lnTo>
                            <a:lnTo>
                              <a:pt x="502" y="214"/>
                            </a:lnTo>
                            <a:lnTo>
                              <a:pt x="526" y="197"/>
                            </a:lnTo>
                            <a:lnTo>
                              <a:pt x="550" y="182"/>
                            </a:lnTo>
                            <a:lnTo>
                              <a:pt x="575" y="166"/>
                            </a:lnTo>
                            <a:lnTo>
                              <a:pt x="599" y="152"/>
                            </a:lnTo>
                            <a:lnTo>
                              <a:pt x="625" y="138"/>
                            </a:lnTo>
                            <a:lnTo>
                              <a:pt x="650" y="125"/>
                            </a:lnTo>
                            <a:lnTo>
                              <a:pt x="676" y="112"/>
                            </a:lnTo>
                            <a:lnTo>
                              <a:pt x="703" y="100"/>
                            </a:lnTo>
                            <a:lnTo>
                              <a:pt x="729" y="89"/>
                            </a:lnTo>
                            <a:lnTo>
                              <a:pt x="756" y="78"/>
                            </a:lnTo>
                            <a:lnTo>
                              <a:pt x="783" y="68"/>
                            </a:lnTo>
                            <a:lnTo>
                              <a:pt x="810" y="59"/>
                            </a:lnTo>
                            <a:lnTo>
                              <a:pt x="838" y="50"/>
                            </a:lnTo>
                            <a:lnTo>
                              <a:pt x="865" y="42"/>
                            </a:lnTo>
                            <a:lnTo>
                              <a:pt x="893" y="35"/>
                            </a:lnTo>
                            <a:lnTo>
                              <a:pt x="921" y="28"/>
                            </a:lnTo>
                            <a:lnTo>
                              <a:pt x="949" y="22"/>
                            </a:lnTo>
                            <a:lnTo>
                              <a:pt x="978" y="17"/>
                            </a:lnTo>
                            <a:lnTo>
                              <a:pt x="1006" y="13"/>
                            </a:lnTo>
                            <a:lnTo>
                              <a:pt x="1035" y="9"/>
                            </a:lnTo>
                            <a:lnTo>
                              <a:pt x="1064" y="5"/>
                            </a:lnTo>
                            <a:lnTo>
                              <a:pt x="1093" y="3"/>
                            </a:lnTo>
                            <a:lnTo>
                              <a:pt x="1122" y="1"/>
                            </a:lnTo>
                            <a:lnTo>
                              <a:pt x="1152" y="0"/>
                            </a:lnTo>
                            <a:lnTo>
                              <a:pt x="1181" y="0"/>
                            </a:lnTo>
                            <a:lnTo>
                              <a:pt x="1208" y="0"/>
                            </a:lnTo>
                            <a:lnTo>
                              <a:pt x="1235" y="1"/>
                            </a:lnTo>
                            <a:lnTo>
                              <a:pt x="1262" y="2"/>
                            </a:lnTo>
                            <a:lnTo>
                              <a:pt x="1289" y="4"/>
                            </a:lnTo>
                            <a:lnTo>
                              <a:pt x="1315" y="7"/>
                            </a:lnTo>
                            <a:lnTo>
                              <a:pt x="1341" y="10"/>
                            </a:lnTo>
                            <a:lnTo>
                              <a:pt x="1368" y="14"/>
                            </a:lnTo>
                            <a:lnTo>
                              <a:pt x="1381" y="16"/>
                            </a:lnTo>
                            <a:lnTo>
                              <a:pt x="1394" y="19"/>
                            </a:lnTo>
                            <a:lnTo>
                              <a:pt x="1446" y="29"/>
                            </a:lnTo>
                            <a:lnTo>
                              <a:pt x="1471" y="35"/>
                            </a:lnTo>
                            <a:lnTo>
                              <a:pt x="1497" y="42"/>
                            </a:lnTo>
                            <a:lnTo>
                              <a:pt x="1522" y="49"/>
                            </a:lnTo>
                            <a:lnTo>
                              <a:pt x="1547" y="57"/>
                            </a:lnTo>
                            <a:lnTo>
                              <a:pt x="1572" y="66"/>
                            </a:lnTo>
                            <a:lnTo>
                              <a:pt x="1596" y="74"/>
                            </a:lnTo>
                            <a:lnTo>
                              <a:pt x="1645" y="94"/>
                            </a:lnTo>
                            <a:lnTo>
                              <a:pt x="1669" y="105"/>
                            </a:lnTo>
                            <a:lnTo>
                              <a:pt x="1693" y="116"/>
                            </a:lnTo>
                            <a:lnTo>
                              <a:pt x="1716" y="127"/>
                            </a:lnTo>
                            <a:lnTo>
                              <a:pt x="1740" y="140"/>
                            </a:lnTo>
                            <a:lnTo>
                              <a:pt x="1763" y="152"/>
                            </a:lnTo>
                            <a:lnTo>
                              <a:pt x="1785" y="166"/>
                            </a:lnTo>
                            <a:lnTo>
                              <a:pt x="1808" y="179"/>
                            </a:lnTo>
                            <a:lnTo>
                              <a:pt x="1830" y="194"/>
                            </a:lnTo>
                            <a:lnTo>
                              <a:pt x="1852" y="208"/>
                            </a:lnTo>
                            <a:lnTo>
                              <a:pt x="1873" y="224"/>
                            </a:lnTo>
                            <a:lnTo>
                              <a:pt x="1895" y="240"/>
                            </a:lnTo>
                            <a:lnTo>
                              <a:pt x="1916" y="256"/>
                            </a:lnTo>
                            <a:lnTo>
                              <a:pt x="1936" y="273"/>
                            </a:lnTo>
                            <a:lnTo>
                              <a:pt x="1957" y="290"/>
                            </a:lnTo>
                            <a:lnTo>
                              <a:pt x="1931" y="320"/>
                            </a:lnTo>
                            <a:lnTo>
                              <a:pt x="1906" y="350"/>
                            </a:lnTo>
                            <a:lnTo>
                              <a:pt x="1894" y="366"/>
                            </a:lnTo>
                            <a:lnTo>
                              <a:pt x="1882" y="381"/>
                            </a:lnTo>
                            <a:lnTo>
                              <a:pt x="1859" y="413"/>
                            </a:lnTo>
                            <a:lnTo>
                              <a:pt x="1837" y="445"/>
                            </a:lnTo>
                            <a:lnTo>
                              <a:pt x="1826" y="461"/>
                            </a:lnTo>
                            <a:lnTo>
                              <a:pt x="1816" y="478"/>
                            </a:lnTo>
                            <a:lnTo>
                              <a:pt x="1796" y="511"/>
                            </a:lnTo>
                            <a:lnTo>
                              <a:pt x="1777" y="545"/>
                            </a:lnTo>
                            <a:lnTo>
                              <a:pt x="1762" y="531"/>
                            </a:lnTo>
                            <a:lnTo>
                              <a:pt x="1747" y="518"/>
                            </a:lnTo>
                            <a:lnTo>
                              <a:pt x="1732" y="505"/>
                            </a:lnTo>
                            <a:lnTo>
                              <a:pt x="1716" y="493"/>
                            </a:lnTo>
                            <a:lnTo>
                              <a:pt x="1700" y="481"/>
                            </a:lnTo>
                            <a:lnTo>
                              <a:pt x="1684" y="469"/>
                            </a:lnTo>
                            <a:lnTo>
                              <a:pt x="1667" y="457"/>
                            </a:lnTo>
                            <a:lnTo>
                              <a:pt x="1650" y="446"/>
                            </a:lnTo>
                            <a:lnTo>
                              <a:pt x="1633" y="436"/>
                            </a:lnTo>
                            <a:lnTo>
                              <a:pt x="1616" y="425"/>
                            </a:lnTo>
                            <a:lnTo>
                              <a:pt x="1598" y="416"/>
                            </a:lnTo>
                            <a:lnTo>
                              <a:pt x="1581" y="406"/>
                            </a:lnTo>
                            <a:lnTo>
                              <a:pt x="1562" y="397"/>
                            </a:lnTo>
                            <a:lnTo>
                              <a:pt x="1544" y="388"/>
                            </a:lnTo>
                            <a:lnTo>
                              <a:pt x="1526" y="380"/>
                            </a:lnTo>
                            <a:lnTo>
                              <a:pt x="1507" y="372"/>
                            </a:lnTo>
                            <a:lnTo>
                              <a:pt x="1488" y="365"/>
                            </a:lnTo>
                            <a:lnTo>
                              <a:pt x="1469" y="358"/>
                            </a:lnTo>
                            <a:lnTo>
                              <a:pt x="1449" y="351"/>
                            </a:lnTo>
                            <a:lnTo>
                              <a:pt x="1430" y="345"/>
                            </a:lnTo>
                            <a:lnTo>
                              <a:pt x="1410" y="339"/>
                            </a:lnTo>
                            <a:lnTo>
                              <a:pt x="1390" y="334"/>
                            </a:lnTo>
                            <a:lnTo>
                              <a:pt x="1370" y="330"/>
                            </a:lnTo>
                            <a:lnTo>
                              <a:pt x="1350" y="325"/>
                            </a:lnTo>
                            <a:lnTo>
                              <a:pt x="1329" y="322"/>
                            </a:lnTo>
                            <a:lnTo>
                              <a:pt x="1308" y="318"/>
                            </a:lnTo>
                            <a:lnTo>
                              <a:pt x="1288" y="315"/>
                            </a:lnTo>
                            <a:lnTo>
                              <a:pt x="1267" y="313"/>
                            </a:lnTo>
                            <a:lnTo>
                              <a:pt x="1245" y="311"/>
                            </a:lnTo>
                            <a:lnTo>
                              <a:pt x="1224" y="310"/>
                            </a:lnTo>
                            <a:lnTo>
                              <a:pt x="1203" y="309"/>
                            </a:lnTo>
                            <a:lnTo>
                              <a:pt x="1181" y="309"/>
                            </a:lnTo>
                            <a:lnTo>
                              <a:pt x="1161" y="309"/>
                            </a:lnTo>
                            <a:lnTo>
                              <a:pt x="1141" y="310"/>
                            </a:lnTo>
                            <a:lnTo>
                              <a:pt x="1122" y="311"/>
                            </a:lnTo>
                            <a:lnTo>
                              <a:pt x="1102" y="313"/>
                            </a:lnTo>
                            <a:lnTo>
                              <a:pt x="1063" y="317"/>
                            </a:lnTo>
                            <a:lnTo>
                              <a:pt x="1044" y="320"/>
                            </a:lnTo>
                            <a:lnTo>
                              <a:pt x="1025" y="323"/>
                            </a:lnTo>
                            <a:lnTo>
                              <a:pt x="1006" y="327"/>
                            </a:lnTo>
                            <a:lnTo>
                              <a:pt x="987" y="331"/>
                            </a:lnTo>
                            <a:lnTo>
                              <a:pt x="968" y="335"/>
                            </a:lnTo>
                            <a:lnTo>
                              <a:pt x="950" y="340"/>
                            </a:lnTo>
                            <a:lnTo>
                              <a:pt x="931" y="346"/>
                            </a:lnTo>
                            <a:lnTo>
                              <a:pt x="913" y="351"/>
                            </a:lnTo>
                            <a:lnTo>
                              <a:pt x="895" y="357"/>
                            </a:lnTo>
                            <a:lnTo>
                              <a:pt x="877" y="364"/>
                            </a:lnTo>
                            <a:lnTo>
                              <a:pt x="860" y="371"/>
                            </a:lnTo>
                            <a:lnTo>
                              <a:pt x="842" y="378"/>
                            </a:lnTo>
                            <a:lnTo>
                              <a:pt x="825" y="385"/>
                            </a:lnTo>
                            <a:lnTo>
                              <a:pt x="808" y="393"/>
                            </a:lnTo>
                            <a:lnTo>
                              <a:pt x="791" y="402"/>
                            </a:lnTo>
                            <a:lnTo>
                              <a:pt x="774" y="410"/>
                            </a:lnTo>
                            <a:lnTo>
                              <a:pt x="758" y="419"/>
                            </a:lnTo>
                            <a:lnTo>
                              <a:pt x="742" y="428"/>
                            </a:lnTo>
                            <a:lnTo>
                              <a:pt x="726" y="438"/>
                            </a:lnTo>
                            <a:lnTo>
                              <a:pt x="710" y="448"/>
                            </a:lnTo>
                            <a:lnTo>
                              <a:pt x="694" y="458"/>
                            </a:lnTo>
                            <a:lnTo>
                              <a:pt x="678" y="469"/>
                            </a:lnTo>
                            <a:lnTo>
                              <a:pt x="663" y="480"/>
                            </a:lnTo>
                            <a:lnTo>
                              <a:pt x="648" y="491"/>
                            </a:lnTo>
                            <a:lnTo>
                              <a:pt x="633" y="503"/>
                            </a:lnTo>
                            <a:lnTo>
                              <a:pt x="619" y="515"/>
                            </a:lnTo>
                            <a:lnTo>
                              <a:pt x="605" y="527"/>
                            </a:lnTo>
                            <a:lnTo>
                              <a:pt x="591" y="539"/>
                            </a:lnTo>
                            <a:lnTo>
                              <a:pt x="577" y="552"/>
                            </a:lnTo>
                            <a:lnTo>
                              <a:pt x="564" y="565"/>
                            </a:lnTo>
                            <a:lnTo>
                              <a:pt x="551" y="578"/>
                            </a:lnTo>
                            <a:lnTo>
                              <a:pt x="538" y="592"/>
                            </a:lnTo>
                            <a:lnTo>
                              <a:pt x="526" y="606"/>
                            </a:lnTo>
                            <a:lnTo>
                              <a:pt x="514" y="620"/>
                            </a:lnTo>
                            <a:lnTo>
                              <a:pt x="490" y="649"/>
                            </a:lnTo>
                            <a:lnTo>
                              <a:pt x="479" y="664"/>
                            </a:lnTo>
                            <a:lnTo>
                              <a:pt x="468" y="679"/>
                            </a:lnTo>
                            <a:lnTo>
                              <a:pt x="458" y="694"/>
                            </a:lnTo>
                            <a:lnTo>
                              <a:pt x="447" y="710"/>
                            </a:lnTo>
                            <a:lnTo>
                              <a:pt x="437" y="726"/>
                            </a:lnTo>
                            <a:lnTo>
                              <a:pt x="428" y="742"/>
                            </a:lnTo>
                            <a:lnTo>
                              <a:pt x="410" y="775"/>
                            </a:lnTo>
                            <a:lnTo>
                              <a:pt x="401" y="791"/>
                            </a:lnTo>
                            <a:lnTo>
                              <a:pt x="393" y="808"/>
                            </a:lnTo>
                            <a:lnTo>
                              <a:pt x="377" y="843"/>
                            </a:lnTo>
                            <a:lnTo>
                              <a:pt x="370" y="860"/>
                            </a:lnTo>
                            <a:lnTo>
                              <a:pt x="363" y="878"/>
                            </a:lnTo>
                            <a:lnTo>
                              <a:pt x="357" y="896"/>
                            </a:lnTo>
                            <a:lnTo>
                              <a:pt x="351" y="914"/>
                            </a:lnTo>
                            <a:lnTo>
                              <a:pt x="345" y="932"/>
                            </a:lnTo>
                            <a:lnTo>
                              <a:pt x="340" y="950"/>
                            </a:lnTo>
                            <a:lnTo>
                              <a:pt x="335" y="969"/>
                            </a:lnTo>
                            <a:lnTo>
                              <a:pt x="331" y="987"/>
                            </a:lnTo>
                            <a:lnTo>
                              <a:pt x="327" y="1006"/>
                            </a:lnTo>
                            <a:lnTo>
                              <a:pt x="323" y="1025"/>
                            </a:lnTo>
                            <a:lnTo>
                              <a:pt x="975" y="1025"/>
                            </a:lnTo>
                            <a:lnTo>
                              <a:pt x="1626" y="1025"/>
                            </a:lnTo>
                            <a:lnTo>
                              <a:pt x="1622" y="1064"/>
                            </a:lnTo>
                            <a:lnTo>
                              <a:pt x="1619" y="1102"/>
                            </a:lnTo>
                            <a:lnTo>
                              <a:pt x="1617" y="1141"/>
                            </a:lnTo>
                            <a:lnTo>
                              <a:pt x="1617" y="1160"/>
                            </a:lnTo>
                            <a:lnTo>
                              <a:pt x="1617" y="1181"/>
                            </a:lnTo>
                            <a:lnTo>
                              <a:pt x="1617" y="1220"/>
                            </a:lnTo>
                            <a:lnTo>
                              <a:pt x="1619" y="1259"/>
                            </a:lnTo>
                            <a:lnTo>
                              <a:pt x="1622" y="1297"/>
                            </a:lnTo>
                            <a:lnTo>
                              <a:pt x="1626" y="1336"/>
                            </a:lnTo>
                            <a:lnTo>
                              <a:pt x="975" y="1336"/>
                            </a:lnTo>
                            <a:lnTo>
                              <a:pt x="323" y="1336"/>
                            </a:lnTo>
                            <a:lnTo>
                              <a:pt x="327" y="1355"/>
                            </a:lnTo>
                            <a:lnTo>
                              <a:pt x="331" y="1373"/>
                            </a:lnTo>
                            <a:lnTo>
                              <a:pt x="335" y="1392"/>
                            </a:lnTo>
                            <a:lnTo>
                              <a:pt x="340" y="1411"/>
                            </a:lnTo>
                            <a:lnTo>
                              <a:pt x="345" y="1429"/>
                            </a:lnTo>
                            <a:lnTo>
                              <a:pt x="351" y="1447"/>
                            </a:lnTo>
                            <a:lnTo>
                              <a:pt x="357" y="1465"/>
                            </a:lnTo>
                            <a:lnTo>
                              <a:pt x="363" y="1483"/>
                            </a:lnTo>
                            <a:lnTo>
                              <a:pt x="370" y="1501"/>
                            </a:lnTo>
                            <a:lnTo>
                              <a:pt x="377" y="1518"/>
                            </a:lnTo>
                            <a:lnTo>
                              <a:pt x="385" y="1536"/>
                            </a:lnTo>
                            <a:lnTo>
                              <a:pt x="393" y="1553"/>
                            </a:lnTo>
                            <a:lnTo>
                              <a:pt x="401" y="1570"/>
                            </a:lnTo>
                            <a:lnTo>
                              <a:pt x="410" y="1586"/>
                            </a:lnTo>
                            <a:lnTo>
                              <a:pt x="419" y="1603"/>
                            </a:lnTo>
                            <a:lnTo>
                              <a:pt x="428" y="1619"/>
                            </a:lnTo>
                            <a:lnTo>
                              <a:pt x="437" y="1635"/>
                            </a:lnTo>
                            <a:lnTo>
                              <a:pt x="447" y="1651"/>
                            </a:lnTo>
                            <a:lnTo>
                              <a:pt x="458" y="1667"/>
                            </a:lnTo>
                            <a:lnTo>
                              <a:pt x="468" y="1682"/>
                            </a:lnTo>
                            <a:lnTo>
                              <a:pt x="479" y="1697"/>
                            </a:lnTo>
                            <a:lnTo>
                              <a:pt x="490" y="1712"/>
                            </a:lnTo>
                            <a:lnTo>
                              <a:pt x="502" y="1727"/>
                            </a:lnTo>
                            <a:lnTo>
                              <a:pt x="514" y="1741"/>
                            </a:lnTo>
                            <a:lnTo>
                              <a:pt x="538" y="1769"/>
                            </a:lnTo>
                            <a:lnTo>
                              <a:pt x="564" y="1796"/>
                            </a:lnTo>
                            <a:lnTo>
                              <a:pt x="577" y="1809"/>
                            </a:lnTo>
                            <a:lnTo>
                              <a:pt x="591" y="1822"/>
                            </a:lnTo>
                            <a:lnTo>
                              <a:pt x="619" y="1846"/>
                            </a:lnTo>
                            <a:lnTo>
                              <a:pt x="648" y="1870"/>
                            </a:lnTo>
                            <a:lnTo>
                              <a:pt x="663" y="1881"/>
                            </a:lnTo>
                            <a:lnTo>
                              <a:pt x="678" y="1892"/>
                            </a:lnTo>
                            <a:lnTo>
                              <a:pt x="694" y="1902"/>
                            </a:lnTo>
                            <a:lnTo>
                              <a:pt x="710" y="1913"/>
                            </a:lnTo>
                            <a:lnTo>
                              <a:pt x="742" y="1932"/>
                            </a:lnTo>
                            <a:lnTo>
                              <a:pt x="758" y="1942"/>
                            </a:lnTo>
                            <a:lnTo>
                              <a:pt x="774" y="1951"/>
                            </a:lnTo>
                            <a:lnTo>
                              <a:pt x="808" y="1968"/>
                            </a:lnTo>
                            <a:lnTo>
                              <a:pt x="825" y="1976"/>
                            </a:lnTo>
                            <a:lnTo>
                              <a:pt x="842" y="1983"/>
                            </a:lnTo>
                            <a:lnTo>
                              <a:pt x="860" y="1990"/>
                            </a:lnTo>
                            <a:lnTo>
                              <a:pt x="877" y="1997"/>
                            </a:lnTo>
                            <a:lnTo>
                              <a:pt x="895" y="2004"/>
                            </a:lnTo>
                            <a:lnTo>
                              <a:pt x="913" y="2010"/>
                            </a:lnTo>
                            <a:lnTo>
                              <a:pt x="931" y="2015"/>
                            </a:lnTo>
                            <a:lnTo>
                              <a:pt x="950" y="2021"/>
                            </a:lnTo>
                            <a:lnTo>
                              <a:pt x="968" y="2025"/>
                            </a:lnTo>
                            <a:lnTo>
                              <a:pt x="987" y="2030"/>
                            </a:lnTo>
                            <a:lnTo>
                              <a:pt x="1006" y="2034"/>
                            </a:lnTo>
                            <a:lnTo>
                              <a:pt x="1025" y="2038"/>
                            </a:lnTo>
                            <a:lnTo>
                              <a:pt x="1044" y="2041"/>
                            </a:lnTo>
                            <a:lnTo>
                              <a:pt x="1063" y="2044"/>
                            </a:lnTo>
                            <a:lnTo>
                              <a:pt x="1083" y="2046"/>
                            </a:lnTo>
                            <a:lnTo>
                              <a:pt x="1102" y="2048"/>
                            </a:lnTo>
                            <a:lnTo>
                              <a:pt x="1122" y="2050"/>
                            </a:lnTo>
                            <a:lnTo>
                              <a:pt x="1141" y="2051"/>
                            </a:lnTo>
                            <a:lnTo>
                              <a:pt x="1161" y="2052"/>
                            </a:lnTo>
                            <a:lnTo>
                              <a:pt x="1181" y="2052"/>
                            </a:lnTo>
                            <a:lnTo>
                              <a:pt x="1203" y="2052"/>
                            </a:lnTo>
                            <a:lnTo>
                              <a:pt x="1224" y="2051"/>
                            </a:lnTo>
                            <a:lnTo>
                              <a:pt x="1245" y="2049"/>
                            </a:lnTo>
                            <a:lnTo>
                              <a:pt x="1267" y="2048"/>
                            </a:lnTo>
                            <a:lnTo>
                              <a:pt x="1288" y="2045"/>
                            </a:lnTo>
                            <a:lnTo>
                              <a:pt x="1308" y="2043"/>
                            </a:lnTo>
                            <a:lnTo>
                              <a:pt x="1329" y="2039"/>
                            </a:lnTo>
                            <a:lnTo>
                              <a:pt x="1350" y="2036"/>
                            </a:lnTo>
                            <a:lnTo>
                              <a:pt x="1390" y="2027"/>
                            </a:lnTo>
                            <a:lnTo>
                              <a:pt x="1410" y="2021"/>
                            </a:lnTo>
                            <a:lnTo>
                              <a:pt x="1430" y="2016"/>
                            </a:lnTo>
                            <a:lnTo>
                              <a:pt x="1449" y="2010"/>
                            </a:lnTo>
                            <a:lnTo>
                              <a:pt x="1469" y="2003"/>
                            </a:lnTo>
                            <a:lnTo>
                              <a:pt x="1488" y="1996"/>
                            </a:lnTo>
                            <a:lnTo>
                              <a:pt x="1507" y="1989"/>
                            </a:lnTo>
                            <a:lnTo>
                              <a:pt x="1526" y="1981"/>
                            </a:lnTo>
                            <a:lnTo>
                              <a:pt x="1544" y="1973"/>
                            </a:lnTo>
                            <a:lnTo>
                              <a:pt x="1562" y="1964"/>
                            </a:lnTo>
                            <a:lnTo>
                              <a:pt x="1581" y="1955"/>
                            </a:lnTo>
                            <a:lnTo>
                              <a:pt x="1598" y="1945"/>
                            </a:lnTo>
                            <a:lnTo>
                              <a:pt x="1616" y="1935"/>
                            </a:lnTo>
                            <a:lnTo>
                              <a:pt x="1633" y="1925"/>
                            </a:lnTo>
                            <a:lnTo>
                              <a:pt x="1650" y="1914"/>
                            </a:lnTo>
                            <a:lnTo>
                              <a:pt x="1667" y="1903"/>
                            </a:lnTo>
                            <a:lnTo>
                              <a:pt x="1684" y="1892"/>
                            </a:lnTo>
                            <a:lnTo>
                              <a:pt x="1700" y="1880"/>
                            </a:lnTo>
                            <a:lnTo>
                              <a:pt x="1716" y="1868"/>
                            </a:lnTo>
                            <a:lnTo>
                              <a:pt x="1732" y="1855"/>
                            </a:lnTo>
                            <a:lnTo>
                              <a:pt x="1747" y="1843"/>
                            </a:lnTo>
                            <a:lnTo>
                              <a:pt x="1762" y="1829"/>
                            </a:lnTo>
                            <a:lnTo>
                              <a:pt x="1777" y="1816"/>
                            </a:lnTo>
                            <a:close/>
                          </a:path>
                        </a:pathLst>
                      </a:custGeom>
                      <a:solidFill>
                        <a:schemeClr val="bg1"/>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88D85B9" id="Freeform 6" o:spid="_x0000_s1026" alt="&quot;&quot;" style="position:absolute;margin-left:0;margin-top:34pt;width:59.55pt;height:3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coordsize="4134,2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" path="m3824,1181r,-24l3823,1135r-1,-22l3820,1091r-3,-22l3814,1047r-3,-21l3807,1005r-5,-22l3797,963r-6,-21l3785,921r-7,-20l3771,881r-7,-20l3756,841r-9,-19l3738,803r-9,-19l3719,765r-10,-18l3698,729r-11,-18l3675,693r-12,-17l3651,659r-13,-16l3625,626r-13,-16l3598,595r-14,-16l3569,564r-15,-14l3539,536r-16,-14l3507,508r-16,-13l3474,482r-17,-12l3439,458r-18,-12l3404,435r-18,-10l3367,414r-18,-10l3330,395r-20,-9l3291,378r-20,-8l3252,362r-21,-7l3211,348r-20,-6l3170,336r-42,-9l3106,323r-21,-4l3063,316r-22,-2l3019,312r-22,-2l2975,309r-23,l2930,309r-22,1l2885,312r-22,2l2842,316r-22,3l2798,323r-21,4l2756,331r-21,5l2714,342r-20,6l2673,355r-20,7l2633,370r-19,8l2594,386r-19,9l2556,404r-18,10l2519,425r-18,10l2483,446r-17,12l2449,470r-17,12l2415,495r-16,13l2383,522r-16,14l2352,550r-15,14l2322,579r-14,16l2294,610r-13,16l2267,643r-12,16l2242,676r-12,17l2219,711r-11,18l2197,747r-10,18l2177,784r-9,19l2159,822r-9,19l2142,861r-8,20l2127,901r-6,20l2115,942r-6,21l2099,1005r-4,21l2092,1047r-3,22l2086,1091r-2,22l2083,1135r-1,22l2082,1181r,22l2083,1226r1,22l2086,1270r3,22l2092,1313r3,22l2099,1356r5,21l2109,1398r6,21l2121,1440r6,20l2134,1480r8,20l2150,1520r9,19l2168,1558r9,19l2187,1596r10,18l2208,1632r11,18l2230,1668r12,17l2255,1702r12,16l2281,1735r13,16l2308,1766r14,15l2337,1796r15,15l2367,1825r16,14l2399,1853r16,13l2432,1879r17,12l2466,1903r17,11l2501,1926r18,10l2538,1947r18,9l2575,1966r19,9l2614,1983r19,8l2653,1999r20,7l2694,2013r20,6l2735,2024r42,10l2798,2038r22,4l2842,2045r21,2l2885,2049r23,2l2930,2052r22,l2975,2052r22,-1l3019,2049r22,-2l3063,2045r22,-3l3106,2038r22,-4l3149,2029r21,-5l3191,2019r20,-6l3231,2006r21,-7l3271,1991r20,-8l3310,1975r20,-9l3349,1956r18,-9l3386,1936r18,-10l3421,1914r18,-11l3457,1891r17,-12l3491,1866r16,-13l3523,1839r16,-14l3554,1811r15,-15l3584,1781r14,-15l3612,1751r13,-16l3638,1718r13,-16l3663,1685r12,-17l3687,1650r11,-18l3709,1614r10,-18l3729,1577r9,-19l3747,1539r9,-19l3764,1500r7,-20l3778,1460r7,-20l3791,1419r6,-21l3807,1356r4,-21l3814,1313r3,-21l3820,1270r2,-22l3823,1226r1,-23l3824,1181xm4134,2052r,309l3527,2361r-608,l2891,2360r-28,-2l2835,2355r-28,-3l2779,2349r-28,-5l2724,2339r-27,-6l2669,2327r-26,-7l2616,2313r-27,-9l2563,2296r-26,-10l2511,2276r-25,-10l2460,2254r-25,-11l2411,2230r-25,-13l2362,2203r-24,-14l2315,2174r-24,-15l2268,2143r-22,-17l2224,2109r-22,-17l2180,2073r-21,-18l2138,2035r-20,-20l2097,1994r-20,-21l2057,1951r-19,-22l2020,1906r-18,-23l1985,1859r-16,-24l1953,1811r-15,-24l1923,1762r-13,-25l1896,1711r-12,-26l1872,1659r-12,-26l1850,1606r-10,-27l1830,1552r-8,-27l1814,1497r-8,-28l1800,1441r-6,-28l1789,1385r-5,-29l1780,1327r-3,-29l1774,1269r-1,-29l1772,1210r-1,-29l1772,1150r1,-29l1774,1092r3,-29l1780,1034r4,-29l1789,976r5,-28l1800,920r3,-14l1806,892r8,-28l1822,836r8,-27l1840,782r10,-27l1860,728r12,-26l1878,689r6,-13l1896,650r14,-26l1923,599r15,-25l1953,550r16,-25l1977,514r8,-12l2002,478r18,-23l2038,432r19,-22l2066,399r11,-11l2097,367r21,-22l2139,325r22,-20l2182,285r23,-18l2228,248r23,-17l2274,214r24,-17l2322,182r25,-16l2372,152r25,-14l2422,125r26,-13l2474,100r27,-11l2527,78r27,-10l2581,59r28,-9l2636,42r28,-7l2692,28r28,-6l2749,17r28,-4l2806,9r29,-4l2864,3r30,-2l2923,r29,l2982,r29,1l3041,3r29,2l3099,9r28,4l3156,17r28,5l3213,28r14,4l3241,35r28,7l3296,50r28,9l3351,68r27,10l3404,89r27,11l3444,106r14,6l3484,125r25,13l3534,152r25,14l3584,182r24,15l3620,205r12,9l3655,231r23,17l3701,267r22,18l3734,295r11,10l3767,325r21,20l3809,367r20,21l3848,410r19,22l3885,455r18,23l3920,502r16,23l3952,550r15,24l3981,599r14,25l4009,650r12,26l4033,702r11,26l4055,755r10,27l4074,809r9,27l4091,864r7,28l4105,920r6,28l4116,976r5,29l4125,1034r3,29l4130,1092r2,29l4133,1150r1,31l4133,1210r-1,30l4130,1269r-2,29l4125,1327r-4,29l4116,1385r-5,28l4105,1441r-3,14l4098,1469r-7,28l4083,1525r-9,27l4065,1579r-10,27l4044,1633r-11,26l4027,1672r-6,13l4009,1711r-14,26l3981,1762r-14,25l3952,1811r-16,24l3928,1847r-8,12l3903,1883r-18,23l3867,1929r-19,22l3838,1962r-9,11l3809,1994r-21,21l3769,2034r-19,18l4134,2052xm1777,1816r19,34l1816,1883r10,16l1837,1916r22,32l1870,1964r12,16l1894,1995r12,16l1931,2041r13,15l1957,2071r-21,17l1916,2105r-21,16l1873,2137r-21,15l1830,2167r-22,15l1785,2195r-22,14l1740,2221r-24,12l1693,2245r-24,11l1645,2267r-24,10l1596,2286r-24,9l1547,2304r-25,7l1497,2319r-26,6l1446,2332r-26,5l1394,2342r-26,5l1341,2350r-26,4l1289,2356r-27,2l1235,2360r-27,1l1181,2361r-29,l1122,2360r-29,-2l1064,2355r-29,-3l1006,2348r-28,-4l949,2338r-28,-6l907,2329r-14,-3l865,2319r-27,-8l810,2302r-27,-9l756,2283r-27,-11l703,2261r-14,-6l676,2249r-26,-13l625,2223r-26,-14l575,2194r-25,-15l526,2164r-12,-9l502,2147r-23,-17l455,2113r-22,-19l410,2075r-11,-9l388,2056r-21,-20l346,2015r-21,-21l305,1973r-19,-22l267,1929r-18,-23l231,1883r-17,-24l198,1835r-16,-24l167,1787r-15,-25l138,1737r-13,-26l113,1685r-12,-26l89,1633,79,1606,69,1579,59,1552r-8,-27l43,1497r-8,-28l29,1441r-6,-28l18,1385r-5,-29l9,1327,6,1298,3,1269,2,1240,,1210r,-29l,1150r2,-29l3,1092r3,-29l9,1034r4,-29l18,976r5,-28l29,920r3,-14l35,892r8,-28l51,836r8,-27l69,782,79,755,89,728r12,-26l107,689r6,-13l125,650r13,-26l152,599r15,-25l182,550r16,-25l206,514r8,-12l231,478r18,-23l267,432r19,-22l295,399r10,-11l325,367r21,-22l367,325r21,-20l410,285r23,-18l455,248r24,-17l502,214r24,-17l550,182r25,-16l599,152r26,-14l650,125r26,-13l703,100,729,89,756,78,783,68r27,-9l838,50r27,-8l893,35r28,-7l949,22r29,-5l1006,13r29,-4l1064,5r29,-2l1122,1,1152,r29,l1208,r27,1l1262,2r27,2l1315,7r26,3l1368,14r13,2l1394,19r52,10l1471,35r26,7l1522,49r25,8l1572,66r24,8l1645,94r24,11l1693,116r23,11l1740,140r23,12l1785,166r23,13l1830,194r22,14l1873,224r22,16l1916,256r20,17l1957,290r-26,30l1906,350r-12,16l1882,381r-23,32l1837,445r-11,16l1816,478r-20,33l1777,545r-15,-14l1747,518r-15,-13l1716,493r-16,-12l1684,469r-17,-12l1650,446r-17,-10l1616,425r-18,-9l1581,406r-19,-9l1544,388r-18,-8l1507,372r-19,-7l1469,358r-20,-7l1430,345r-20,-6l1390,334r-20,-4l1350,325r-21,-3l1308,318r-20,-3l1267,313r-22,-2l1224,310r-21,-1l1181,309r-20,l1141,310r-19,1l1102,313r-39,4l1044,320r-19,3l1006,327r-19,4l968,335r-18,5l931,346r-18,5l895,357r-18,7l860,371r-18,7l825,385r-17,8l791,402r-17,8l758,419r-16,9l726,438r-16,10l694,458r-16,11l663,480r-15,11l633,503r-14,12l605,527r-14,12l577,552r-13,13l551,578r-13,14l526,606r-12,14l490,649r-11,15l468,679r-10,15l447,710r-10,16l428,742r-18,33l401,791r-8,17l377,843r-7,17l363,878r-6,18l351,914r-6,18l340,950r-5,19l331,987r-4,19l323,1025r652,l1626,1025r-4,39l1619,1102r-2,39l1617,1160r,21l1617,1220r2,39l1622,1297r4,39l975,1336r-652,l327,1355r4,18l335,1392r5,19l345,1429r6,18l357,1465r6,18l370,1501r7,17l385,1536r8,17l401,1570r9,16l419,1603r9,16l437,1635r10,16l458,1667r10,15l479,1697r11,15l502,1727r12,14l538,1769r26,27l577,1809r14,13l619,1846r29,24l663,1881r15,11l694,1902r16,11l742,1932r16,10l774,1951r34,17l825,1976r17,7l860,1990r17,7l895,2004r18,6l931,2015r19,6l968,2025r19,5l1006,2034r19,4l1044,2041r19,3l1083,2046r19,2l1122,2050r19,1l1161,2052r20,l1203,2052r21,-1l1245,2049r22,-1l1288,2045r20,-2l1329,2039r21,-3l1390,2027r20,-6l1430,2016r19,-6l1469,2003r19,-7l1507,1989r19,-8l1544,1973r18,-9l1581,1955r17,-10l1616,1935r17,-10l1650,1914r17,-11l1684,1892r16,-12l1716,1868r16,-13l1747,1843r15,-14l1777,1816xe" fillcolor="white [3212]" stroked="f">
              <v:path arrowok="t" o:connecttype="custom" o:connectlocs="689617,161199;660540,111614;615736,75751;556119,57454;496319,62577;444749,88193;405797,130094;383120,187731;383852,248112;405797,301906;444749,343807;496319,369423;560142,374180;615736,356249;660540,320386;689617,270801;756000,432000;468705,420107;402688,382780;351666,322399;326247,248112;329173,168335;354409,105027;399030,52147;467060,12442;545329,0;617747,14272;676816,48854;725460,105027;752708,178582;751794,258541;728020,322399;685776,375461;354044,382048;291866,418277;220911,432000;148128,421205;87597,389733;36209,335756;5303,263665;2377,183888;22859,118933;63274,63126;128560,18297;205184,183;278334,8966;346546,43914;319480,94780;272116,66785;215974,56539;160380,66602;115759,92036;79916,132839;59068,187548;60531,251222;79916,299161;123988,346186;177022,370521;231701,374729;289123,357713" o:connectangles="0,0,0,0,0,0,0,0,0,0,0,0,0,0,0,0,0,0,0,0,0,0,0,0,0,0,0,0,0,0,0,0,0,0,0,0,0,0,0,0,0,0,0,0,0,0,0,0,0,0,0,0,0,0,0,0,0,0,0,0"/>
              <o:lock v:ext="edit" aspectratio="t" verticies="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6044330"/>
    <w:lvl w:ilvl="0">
      <w:start w:val="1"/>
      <w:numFmt w:val="bullet"/>
      <w:pStyle w:val="Punktlista2"/>
      <w:lvlText w:val="–"/>
      <w:lvlJc w:val="left"/>
      <w:pPr>
        <w:ind w:left="644" w:hanging="360"/>
      </w:pPr>
      <w:rPr>
        <w:rFonts w:ascii="Arial" w:hAnsi="Arial" w:hint="default"/>
      </w:rPr>
    </w:lvl>
  </w:abstractNum>
  <w:abstractNum w:abstractNumId="1" w15:restartNumberingAfterBreak="0">
    <w:nsid w:val="FFFFFF89"/>
    <w:multiLevelType w:val="singleLevel"/>
    <w:tmpl w:val="80804E86"/>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136D73BB"/>
    <w:multiLevelType w:val="hybridMultilevel"/>
    <w:tmpl w:val="86F839B6"/>
    <w:lvl w:ilvl="0" w:tplc="793EAE38">
      <w:start w:val="1"/>
      <w:numFmt w:val="bullet"/>
      <w:lvlText w:val="n"/>
      <w:lvlJc w:val="left"/>
      <w:pPr>
        <w:ind w:left="720" w:hanging="360"/>
      </w:pPr>
      <w:rPr>
        <w:rFonts w:ascii="Wingdings" w:hAnsi="Wingdings" w:hint="default"/>
        <w:color w:val="3E6038" w:themeColor="accent1"/>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C3548A6"/>
    <w:multiLevelType w:val="hybridMultilevel"/>
    <w:tmpl w:val="8B9EC24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E457592"/>
    <w:multiLevelType w:val="multilevel"/>
    <w:tmpl w:val="78CA49D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845319794">
    <w:abstractNumId w:val="4"/>
  </w:num>
  <w:num w:numId="2" w16cid:durableId="2006780829">
    <w:abstractNumId w:val="1"/>
  </w:num>
  <w:num w:numId="3" w16cid:durableId="1802376908">
    <w:abstractNumId w:val="0"/>
  </w:num>
  <w:num w:numId="4" w16cid:durableId="1810516446">
    <w:abstractNumId w:val="2"/>
  </w:num>
  <w:num w:numId="5" w16cid:durableId="1362896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7DF"/>
    <w:rsid w:val="00084368"/>
    <w:rsid w:val="000B5266"/>
    <w:rsid w:val="000C7AB7"/>
    <w:rsid w:val="000D46A0"/>
    <w:rsid w:val="00136D29"/>
    <w:rsid w:val="001F470C"/>
    <w:rsid w:val="002065EA"/>
    <w:rsid w:val="00212A59"/>
    <w:rsid w:val="00240A7B"/>
    <w:rsid w:val="00261605"/>
    <w:rsid w:val="00266014"/>
    <w:rsid w:val="00273644"/>
    <w:rsid w:val="002B0A0D"/>
    <w:rsid w:val="002C426C"/>
    <w:rsid w:val="00317110"/>
    <w:rsid w:val="0040780F"/>
    <w:rsid w:val="00441F68"/>
    <w:rsid w:val="004919CD"/>
    <w:rsid w:val="005717DF"/>
    <w:rsid w:val="005961CC"/>
    <w:rsid w:val="005B7E70"/>
    <w:rsid w:val="005F61E2"/>
    <w:rsid w:val="00604C65"/>
    <w:rsid w:val="00622CB7"/>
    <w:rsid w:val="00670291"/>
    <w:rsid w:val="00690096"/>
    <w:rsid w:val="00693730"/>
    <w:rsid w:val="006D7FD3"/>
    <w:rsid w:val="007107AD"/>
    <w:rsid w:val="007306A3"/>
    <w:rsid w:val="00797FC2"/>
    <w:rsid w:val="007D3E81"/>
    <w:rsid w:val="00806F0D"/>
    <w:rsid w:val="00812997"/>
    <w:rsid w:val="00884EF4"/>
    <w:rsid w:val="008C6347"/>
    <w:rsid w:val="008D4CC2"/>
    <w:rsid w:val="008D69BF"/>
    <w:rsid w:val="00933FA1"/>
    <w:rsid w:val="00943E16"/>
    <w:rsid w:val="00966058"/>
    <w:rsid w:val="009B1794"/>
    <w:rsid w:val="00A2177D"/>
    <w:rsid w:val="00A77491"/>
    <w:rsid w:val="00A81C63"/>
    <w:rsid w:val="00B60477"/>
    <w:rsid w:val="00B855CE"/>
    <w:rsid w:val="00BA38A9"/>
    <w:rsid w:val="00BA7554"/>
    <w:rsid w:val="00C14751"/>
    <w:rsid w:val="00C30A7C"/>
    <w:rsid w:val="00C565BF"/>
    <w:rsid w:val="00D10FC3"/>
    <w:rsid w:val="00D21E10"/>
    <w:rsid w:val="00D456F8"/>
    <w:rsid w:val="00D74F34"/>
    <w:rsid w:val="00D7750A"/>
    <w:rsid w:val="00D800BF"/>
    <w:rsid w:val="00D94AD3"/>
    <w:rsid w:val="00D96E83"/>
    <w:rsid w:val="00DE6421"/>
    <w:rsid w:val="00E0110B"/>
    <w:rsid w:val="00E0787B"/>
    <w:rsid w:val="00E07EC0"/>
    <w:rsid w:val="00E759E4"/>
    <w:rsid w:val="00E84BFF"/>
    <w:rsid w:val="00EF247D"/>
    <w:rsid w:val="00F26B5A"/>
    <w:rsid w:val="00F26BF7"/>
    <w:rsid w:val="00F374DE"/>
    <w:rsid w:val="00F91ABE"/>
    <w:rsid w:val="00FD531E"/>
    <w:rsid w:val="00FE2B4B"/>
    <w:rsid w:val="00FE2FB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AAF0"/>
  <w15:chartTrackingRefBased/>
  <w15:docId w15:val="{12B7424F-2F92-4AC0-B6DE-9842DD4C7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5CE"/>
    <w:pPr>
      <w:spacing w:after="0" w:line="260" w:lineRule="atLeast"/>
    </w:pPr>
    <w:rPr>
      <w:sz w:val="20"/>
      <w:lang w:val="en-GB"/>
    </w:rPr>
  </w:style>
  <w:style w:type="paragraph" w:styleId="Rubrik1">
    <w:name w:val="heading 1"/>
    <w:basedOn w:val="Normal"/>
    <w:next w:val="Brdtext"/>
    <w:link w:val="Rubrik1Char"/>
    <w:uiPriority w:val="9"/>
    <w:qFormat/>
    <w:rsid w:val="00D21E10"/>
    <w:pPr>
      <w:keepNext/>
      <w:keepLines/>
      <w:spacing w:before="360" w:after="360" w:line="360" w:lineRule="atLeast"/>
      <w:outlineLvl w:val="0"/>
    </w:pPr>
    <w:rPr>
      <w:rFonts w:asciiTheme="majorHAnsi" w:eastAsiaTheme="majorEastAsia" w:hAnsiTheme="majorHAnsi" w:cstheme="majorBidi"/>
      <w:color w:val="003A00"/>
      <w:sz w:val="44"/>
      <w:szCs w:val="32"/>
    </w:rPr>
  </w:style>
  <w:style w:type="paragraph" w:styleId="Rubrik2">
    <w:name w:val="heading 2"/>
    <w:basedOn w:val="Normal"/>
    <w:next w:val="Brdtext"/>
    <w:link w:val="Rubrik2Char"/>
    <w:uiPriority w:val="9"/>
    <w:unhideWhenUsed/>
    <w:qFormat/>
    <w:rsid w:val="00D10FC3"/>
    <w:pPr>
      <w:keepNext/>
      <w:keepLines/>
      <w:spacing w:before="120" w:after="120"/>
      <w:outlineLvl w:val="1"/>
    </w:pPr>
    <w:rPr>
      <w:rFonts w:ascii="Season Sans Medium" w:eastAsiaTheme="majorEastAsia" w:hAnsi="Season Sans Medium" w:cstheme="majorBidi"/>
      <w:color w:val="003A00"/>
      <w:sz w:val="22"/>
      <w:szCs w:val="26"/>
    </w:rPr>
  </w:style>
  <w:style w:type="paragraph" w:styleId="Rubrik3">
    <w:name w:val="heading 3"/>
    <w:basedOn w:val="Normal"/>
    <w:next w:val="Brdtext"/>
    <w:link w:val="Rubrik3Char"/>
    <w:uiPriority w:val="9"/>
    <w:unhideWhenUsed/>
    <w:qFormat/>
    <w:rsid w:val="00136D29"/>
    <w:pPr>
      <w:keepNext/>
      <w:keepLines/>
      <w:spacing w:before="120" w:after="120"/>
      <w:outlineLvl w:val="2"/>
    </w:pPr>
    <w:rPr>
      <w:rFonts w:eastAsiaTheme="majorEastAsia" w:cstheme="majorBidi"/>
      <w:color w:val="003A00"/>
      <w:sz w:val="22"/>
      <w:szCs w:val="24"/>
    </w:rPr>
  </w:style>
  <w:style w:type="paragraph" w:styleId="Rubrik4">
    <w:name w:val="heading 4"/>
    <w:basedOn w:val="Normal"/>
    <w:next w:val="Brdtext"/>
    <w:link w:val="Rubrik4Char"/>
    <w:uiPriority w:val="9"/>
    <w:unhideWhenUsed/>
    <w:qFormat/>
    <w:rsid w:val="00D10FC3"/>
    <w:pPr>
      <w:keepNext/>
      <w:keepLines/>
      <w:spacing w:before="120" w:after="120"/>
      <w:outlineLvl w:val="3"/>
    </w:pPr>
    <w:rPr>
      <w:rFonts w:eastAsiaTheme="majorEastAsia" w:cstheme="majorBidi"/>
      <w:iCs/>
      <w:color w:val="003A00"/>
    </w:rPr>
  </w:style>
  <w:style w:type="paragraph" w:styleId="Rubrik5">
    <w:name w:val="heading 5"/>
    <w:basedOn w:val="Normal"/>
    <w:next w:val="Brdtext"/>
    <w:link w:val="Rubrik5Char"/>
    <w:uiPriority w:val="9"/>
    <w:semiHidden/>
    <w:unhideWhenUsed/>
    <w:qFormat/>
    <w:rsid w:val="00D10FC3"/>
    <w:pPr>
      <w:keepNext/>
      <w:keepLines/>
      <w:spacing w:before="120" w:after="120"/>
      <w:outlineLvl w:val="4"/>
    </w:pPr>
    <w:rPr>
      <w:rFonts w:eastAsiaTheme="majorEastAsia" w:cstheme="majorBidi"/>
      <w:color w:val="003A00"/>
    </w:rPr>
  </w:style>
  <w:style w:type="paragraph" w:styleId="Rubrik6">
    <w:name w:val="heading 6"/>
    <w:basedOn w:val="Normal"/>
    <w:next w:val="Brdtext"/>
    <w:link w:val="Rubrik6Char"/>
    <w:uiPriority w:val="9"/>
    <w:semiHidden/>
    <w:unhideWhenUsed/>
    <w:qFormat/>
    <w:rsid w:val="00D10FC3"/>
    <w:pPr>
      <w:keepNext/>
      <w:keepLines/>
      <w:spacing w:before="120" w:after="120"/>
      <w:outlineLvl w:val="5"/>
    </w:pPr>
    <w:rPr>
      <w:rFonts w:eastAsiaTheme="majorEastAsia" w:cstheme="majorBidi"/>
      <w:color w:val="003A00"/>
    </w:rPr>
  </w:style>
  <w:style w:type="paragraph" w:styleId="Rubrik7">
    <w:name w:val="heading 7"/>
    <w:basedOn w:val="Normal"/>
    <w:next w:val="Brdtext"/>
    <w:link w:val="Rubrik7Char"/>
    <w:uiPriority w:val="9"/>
    <w:semiHidden/>
    <w:unhideWhenUsed/>
    <w:qFormat/>
    <w:rsid w:val="00D10FC3"/>
    <w:pPr>
      <w:keepNext/>
      <w:keepLines/>
      <w:spacing w:before="120" w:after="120"/>
      <w:outlineLvl w:val="6"/>
    </w:pPr>
    <w:rPr>
      <w:rFonts w:eastAsiaTheme="majorEastAsia" w:cstheme="majorBidi"/>
      <w:iCs/>
      <w:color w:val="003A00"/>
    </w:rPr>
  </w:style>
  <w:style w:type="paragraph" w:styleId="Rubrik8">
    <w:name w:val="heading 8"/>
    <w:basedOn w:val="Normal"/>
    <w:next w:val="Brdtext"/>
    <w:link w:val="Rubrik8Char"/>
    <w:uiPriority w:val="9"/>
    <w:semiHidden/>
    <w:unhideWhenUsed/>
    <w:qFormat/>
    <w:rsid w:val="00D10FC3"/>
    <w:pPr>
      <w:keepNext/>
      <w:keepLines/>
      <w:spacing w:before="120" w:after="120"/>
      <w:outlineLvl w:val="7"/>
    </w:pPr>
    <w:rPr>
      <w:rFonts w:eastAsiaTheme="majorEastAsia" w:cstheme="majorBidi"/>
      <w:color w:val="003A00"/>
      <w:szCs w:val="21"/>
    </w:rPr>
  </w:style>
  <w:style w:type="paragraph" w:styleId="Rubrik9">
    <w:name w:val="heading 9"/>
    <w:basedOn w:val="Normal"/>
    <w:next w:val="Brdtext"/>
    <w:link w:val="Rubrik9Char"/>
    <w:uiPriority w:val="9"/>
    <w:semiHidden/>
    <w:unhideWhenUsed/>
    <w:qFormat/>
    <w:rsid w:val="00D10FC3"/>
    <w:pPr>
      <w:keepNext/>
      <w:keepLines/>
      <w:spacing w:before="120" w:after="120"/>
      <w:outlineLvl w:val="8"/>
    </w:pPr>
    <w:rPr>
      <w:rFonts w:eastAsiaTheme="majorEastAsia" w:cstheme="majorBidi"/>
      <w:iCs/>
      <w:color w:val="003A0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21E10"/>
    <w:rPr>
      <w:rFonts w:asciiTheme="majorHAnsi" w:eastAsiaTheme="majorEastAsia" w:hAnsiTheme="majorHAnsi" w:cstheme="majorBidi"/>
      <w:color w:val="003A00"/>
      <w:sz w:val="44"/>
      <w:szCs w:val="32"/>
      <w:lang w:val="en-US"/>
    </w:rPr>
  </w:style>
  <w:style w:type="character" w:customStyle="1" w:styleId="Rubrik2Char">
    <w:name w:val="Rubrik 2 Char"/>
    <w:basedOn w:val="Standardstycketeckensnitt"/>
    <w:link w:val="Rubrik2"/>
    <w:uiPriority w:val="9"/>
    <w:rsid w:val="00D10FC3"/>
    <w:rPr>
      <w:rFonts w:ascii="Season Sans Medium" w:eastAsiaTheme="majorEastAsia" w:hAnsi="Season Sans Medium" w:cstheme="majorBidi"/>
      <w:color w:val="003A00"/>
      <w:szCs w:val="26"/>
      <w:lang w:val="en-US"/>
    </w:rPr>
  </w:style>
  <w:style w:type="character" w:customStyle="1" w:styleId="Rubrik3Char">
    <w:name w:val="Rubrik 3 Char"/>
    <w:basedOn w:val="Standardstycketeckensnitt"/>
    <w:link w:val="Rubrik3"/>
    <w:uiPriority w:val="9"/>
    <w:rsid w:val="00136D29"/>
    <w:rPr>
      <w:rFonts w:eastAsiaTheme="majorEastAsia" w:cstheme="majorBidi"/>
      <w:color w:val="003A00"/>
      <w:szCs w:val="24"/>
      <w:lang w:val="en-US"/>
    </w:rPr>
  </w:style>
  <w:style w:type="character" w:customStyle="1" w:styleId="Rubrik4Char">
    <w:name w:val="Rubrik 4 Char"/>
    <w:basedOn w:val="Standardstycketeckensnitt"/>
    <w:link w:val="Rubrik4"/>
    <w:uiPriority w:val="9"/>
    <w:rsid w:val="00D10FC3"/>
    <w:rPr>
      <w:rFonts w:eastAsiaTheme="majorEastAsia" w:cstheme="majorBidi"/>
      <w:iCs/>
      <w:color w:val="003A00"/>
      <w:sz w:val="20"/>
      <w:lang w:val="en-US"/>
    </w:rPr>
  </w:style>
  <w:style w:type="character" w:customStyle="1" w:styleId="Rubrik5Char">
    <w:name w:val="Rubrik 5 Char"/>
    <w:basedOn w:val="Standardstycketeckensnitt"/>
    <w:link w:val="Rubrik5"/>
    <w:uiPriority w:val="9"/>
    <w:semiHidden/>
    <w:rsid w:val="00D10FC3"/>
    <w:rPr>
      <w:rFonts w:eastAsiaTheme="majorEastAsia" w:cstheme="majorBidi"/>
      <w:color w:val="003A00"/>
      <w:sz w:val="20"/>
      <w:lang w:val="en-US"/>
    </w:rPr>
  </w:style>
  <w:style w:type="character" w:customStyle="1" w:styleId="Rubrik6Char">
    <w:name w:val="Rubrik 6 Char"/>
    <w:basedOn w:val="Standardstycketeckensnitt"/>
    <w:link w:val="Rubrik6"/>
    <w:uiPriority w:val="9"/>
    <w:semiHidden/>
    <w:rsid w:val="00D10FC3"/>
    <w:rPr>
      <w:rFonts w:eastAsiaTheme="majorEastAsia" w:cstheme="majorBidi"/>
      <w:color w:val="003A00"/>
      <w:sz w:val="20"/>
      <w:lang w:val="en-US"/>
    </w:rPr>
  </w:style>
  <w:style w:type="character" w:customStyle="1" w:styleId="Rubrik7Char">
    <w:name w:val="Rubrik 7 Char"/>
    <w:basedOn w:val="Standardstycketeckensnitt"/>
    <w:link w:val="Rubrik7"/>
    <w:uiPriority w:val="9"/>
    <w:semiHidden/>
    <w:rsid w:val="00D10FC3"/>
    <w:rPr>
      <w:rFonts w:eastAsiaTheme="majorEastAsia" w:cstheme="majorBidi"/>
      <w:iCs/>
      <w:color w:val="003A00"/>
      <w:sz w:val="20"/>
      <w:lang w:val="en-US"/>
    </w:rPr>
  </w:style>
  <w:style w:type="character" w:customStyle="1" w:styleId="Rubrik8Char">
    <w:name w:val="Rubrik 8 Char"/>
    <w:basedOn w:val="Standardstycketeckensnitt"/>
    <w:link w:val="Rubrik8"/>
    <w:uiPriority w:val="9"/>
    <w:semiHidden/>
    <w:rsid w:val="00D10FC3"/>
    <w:rPr>
      <w:rFonts w:eastAsiaTheme="majorEastAsia" w:cstheme="majorBidi"/>
      <w:color w:val="003A00"/>
      <w:sz w:val="20"/>
      <w:szCs w:val="21"/>
      <w:lang w:val="en-US"/>
    </w:rPr>
  </w:style>
  <w:style w:type="character" w:customStyle="1" w:styleId="Rubrik9Char">
    <w:name w:val="Rubrik 9 Char"/>
    <w:basedOn w:val="Standardstycketeckensnitt"/>
    <w:link w:val="Rubrik9"/>
    <w:uiPriority w:val="9"/>
    <w:semiHidden/>
    <w:rsid w:val="00D10FC3"/>
    <w:rPr>
      <w:rFonts w:eastAsiaTheme="majorEastAsia" w:cstheme="majorBidi"/>
      <w:iCs/>
      <w:color w:val="003A00"/>
      <w:sz w:val="20"/>
      <w:szCs w:val="21"/>
      <w:lang w:val="en-US"/>
    </w:rPr>
  </w:style>
  <w:style w:type="character" w:styleId="SmartLink">
    <w:name w:val="Smart Link"/>
    <w:basedOn w:val="Standardstycketeckensnitt"/>
    <w:uiPriority w:val="99"/>
    <w:semiHidden/>
    <w:unhideWhenUsed/>
    <w:rsid w:val="00136D29"/>
    <w:rPr>
      <w:color w:val="003A00"/>
      <w:u w:val="single"/>
      <w:shd w:val="clear" w:color="auto" w:fill="F3F2F1"/>
    </w:rPr>
  </w:style>
  <w:style w:type="paragraph" w:styleId="Rubrik">
    <w:name w:val="Title"/>
    <w:basedOn w:val="Normal"/>
    <w:next w:val="Normal"/>
    <w:link w:val="RubrikChar"/>
    <w:uiPriority w:val="10"/>
    <w:qFormat/>
    <w:rsid w:val="00136D29"/>
    <w:pPr>
      <w:spacing w:before="360" w:after="360" w:line="360" w:lineRule="atLeast"/>
      <w:contextualSpacing/>
    </w:pPr>
    <w:rPr>
      <w:rFonts w:asciiTheme="majorHAnsi" w:eastAsiaTheme="majorEastAsia" w:hAnsiTheme="majorHAnsi" w:cstheme="majorBidi"/>
      <w:color w:val="003A00"/>
      <w:spacing w:val="-10"/>
      <w:kern w:val="28"/>
      <w:sz w:val="60"/>
      <w:szCs w:val="56"/>
    </w:rPr>
  </w:style>
  <w:style w:type="character" w:customStyle="1" w:styleId="RubrikChar">
    <w:name w:val="Rubrik Char"/>
    <w:basedOn w:val="Standardstycketeckensnitt"/>
    <w:link w:val="Rubrik"/>
    <w:uiPriority w:val="10"/>
    <w:rsid w:val="00136D29"/>
    <w:rPr>
      <w:rFonts w:asciiTheme="majorHAnsi" w:eastAsiaTheme="majorEastAsia" w:hAnsiTheme="majorHAnsi" w:cstheme="majorBidi"/>
      <w:color w:val="003A00"/>
      <w:spacing w:val="-10"/>
      <w:kern w:val="28"/>
      <w:sz w:val="60"/>
      <w:szCs w:val="56"/>
      <w:lang w:val="en-US"/>
    </w:rPr>
  </w:style>
  <w:style w:type="paragraph" w:styleId="Underrubrik">
    <w:name w:val="Subtitle"/>
    <w:basedOn w:val="Normal"/>
    <w:next w:val="Normal"/>
    <w:link w:val="UnderrubrikChar"/>
    <w:uiPriority w:val="11"/>
    <w:qFormat/>
    <w:rsid w:val="00136D29"/>
    <w:pPr>
      <w:numPr>
        <w:ilvl w:val="1"/>
      </w:numPr>
      <w:spacing w:before="120" w:after="120"/>
    </w:pPr>
    <w:rPr>
      <w:rFonts w:eastAsiaTheme="minorEastAsia"/>
      <w:color w:val="003A00"/>
      <w:spacing w:val="15"/>
      <w:sz w:val="24"/>
    </w:rPr>
  </w:style>
  <w:style w:type="character" w:customStyle="1" w:styleId="UnderrubrikChar">
    <w:name w:val="Underrubrik Char"/>
    <w:basedOn w:val="Standardstycketeckensnitt"/>
    <w:link w:val="Underrubrik"/>
    <w:uiPriority w:val="11"/>
    <w:rsid w:val="00136D29"/>
    <w:rPr>
      <w:rFonts w:eastAsiaTheme="minorEastAsia"/>
      <w:color w:val="003A00"/>
      <w:spacing w:val="15"/>
      <w:sz w:val="24"/>
      <w:lang w:val="en-US"/>
    </w:rPr>
  </w:style>
  <w:style w:type="paragraph" w:styleId="Brdtext">
    <w:name w:val="Body Text"/>
    <w:basedOn w:val="Normal"/>
    <w:link w:val="BrdtextChar"/>
    <w:uiPriority w:val="99"/>
    <w:unhideWhenUsed/>
    <w:qFormat/>
    <w:rsid w:val="00136D29"/>
    <w:pPr>
      <w:spacing w:after="120"/>
    </w:pPr>
  </w:style>
  <w:style w:type="character" w:customStyle="1" w:styleId="BrdtextChar">
    <w:name w:val="Brödtext Char"/>
    <w:basedOn w:val="Standardstycketeckensnitt"/>
    <w:link w:val="Brdtext"/>
    <w:uiPriority w:val="99"/>
    <w:rsid w:val="00136D29"/>
    <w:rPr>
      <w:sz w:val="20"/>
      <w:lang w:val="en-US"/>
    </w:rPr>
  </w:style>
  <w:style w:type="paragraph" w:styleId="Starktcitat">
    <w:name w:val="Intense Quote"/>
    <w:basedOn w:val="Normal"/>
    <w:next w:val="Normal"/>
    <w:link w:val="StarktcitatChar"/>
    <w:uiPriority w:val="30"/>
    <w:rsid w:val="00B855CE"/>
    <w:pPr>
      <w:pBdr>
        <w:top w:val="single" w:sz="4" w:space="10" w:color="3E6038" w:themeColor="accent1"/>
        <w:bottom w:val="single" w:sz="4" w:space="10" w:color="3E6038" w:themeColor="accent1"/>
      </w:pBdr>
      <w:spacing w:before="360" w:after="360"/>
      <w:ind w:left="851" w:right="851"/>
      <w:jc w:val="center"/>
    </w:pPr>
    <w:rPr>
      <w:rFonts w:asciiTheme="majorHAnsi" w:hAnsiTheme="majorHAnsi"/>
      <w:iCs/>
      <w:color w:val="003A00"/>
      <w:sz w:val="22"/>
    </w:rPr>
  </w:style>
  <w:style w:type="character" w:customStyle="1" w:styleId="StarktcitatChar">
    <w:name w:val="Starkt citat Char"/>
    <w:basedOn w:val="Standardstycketeckensnitt"/>
    <w:link w:val="Starktcitat"/>
    <w:uiPriority w:val="30"/>
    <w:rsid w:val="00B855CE"/>
    <w:rPr>
      <w:rFonts w:asciiTheme="majorHAnsi" w:hAnsiTheme="majorHAnsi"/>
      <w:iCs/>
      <w:color w:val="003A00"/>
      <w:lang w:val="en-US"/>
    </w:rPr>
  </w:style>
  <w:style w:type="character" w:styleId="Starkbetoning">
    <w:name w:val="Intense Emphasis"/>
    <w:basedOn w:val="Standardstycketeckensnitt"/>
    <w:uiPriority w:val="21"/>
    <w:rsid w:val="00966058"/>
    <w:rPr>
      <w:i/>
      <w:iCs/>
      <w:color w:val="auto"/>
    </w:rPr>
  </w:style>
  <w:style w:type="character" w:styleId="Diskretbetoning">
    <w:name w:val="Subtle Emphasis"/>
    <w:basedOn w:val="Standardstycketeckensnitt"/>
    <w:uiPriority w:val="19"/>
    <w:rsid w:val="00966058"/>
    <w:rPr>
      <w:i/>
      <w:iCs/>
      <w:color w:val="auto"/>
    </w:rPr>
  </w:style>
  <w:style w:type="paragraph" w:styleId="Indragetstycke">
    <w:name w:val="Block Text"/>
    <w:basedOn w:val="Normal"/>
    <w:uiPriority w:val="99"/>
    <w:semiHidden/>
    <w:unhideWhenUsed/>
    <w:rsid w:val="00136D29"/>
    <w:pPr>
      <w:pBdr>
        <w:top w:val="single" w:sz="2" w:space="10" w:color="003A00"/>
        <w:left w:val="single" w:sz="2" w:space="10" w:color="003A00"/>
        <w:bottom w:val="single" w:sz="2" w:space="10" w:color="003A00"/>
        <w:right w:val="single" w:sz="2" w:space="10" w:color="003A00"/>
      </w:pBdr>
      <w:ind w:left="1152" w:right="1152"/>
    </w:pPr>
    <w:rPr>
      <w:rFonts w:eastAsiaTheme="minorEastAsia"/>
      <w:iCs/>
      <w:color w:val="003A00"/>
    </w:rPr>
  </w:style>
  <w:style w:type="paragraph" w:styleId="Innehll1">
    <w:name w:val="toc 1"/>
    <w:basedOn w:val="Normal"/>
    <w:next w:val="Normal"/>
    <w:autoRedefine/>
    <w:uiPriority w:val="39"/>
    <w:unhideWhenUsed/>
    <w:rsid w:val="00D10FC3"/>
    <w:pPr>
      <w:tabs>
        <w:tab w:val="right" w:leader="dot" w:pos="9979"/>
      </w:tabs>
      <w:spacing w:before="120" w:after="120"/>
    </w:pPr>
    <w:rPr>
      <w:rFonts w:ascii="Season Sans Medium" w:hAnsi="Season Sans Medium"/>
    </w:rPr>
  </w:style>
  <w:style w:type="character" w:styleId="Platshllartext">
    <w:name w:val="Placeholder Text"/>
    <w:basedOn w:val="Standardstycketeckensnitt"/>
    <w:uiPriority w:val="99"/>
    <w:rsid w:val="00884EF4"/>
    <w:rPr>
      <w:color w:val="666666"/>
    </w:rPr>
  </w:style>
  <w:style w:type="table" w:styleId="Tabellrutnt">
    <w:name w:val="Table Grid"/>
    <w:aliases w:val="EQ"/>
    <w:basedOn w:val="Normaltabell"/>
    <w:uiPriority w:val="39"/>
    <w:rsid w:val="000C7AB7"/>
    <w:pPr>
      <w:spacing w:after="0" w:line="240" w:lineRule="auto"/>
    </w:pPr>
    <w:rPr>
      <w:sz w:val="18"/>
    </w:rPr>
    <w:tblPr>
      <w:tblBorders>
        <w:top w:val="single" w:sz="4" w:space="0" w:color="003A00"/>
        <w:bottom w:val="single" w:sz="4" w:space="0" w:color="003A00"/>
      </w:tblBorders>
      <w:tblCellMar>
        <w:top w:w="113" w:type="dxa"/>
        <w:left w:w="85" w:type="dxa"/>
        <w:bottom w:w="113" w:type="dxa"/>
        <w:right w:w="85" w:type="dxa"/>
      </w:tblCellMar>
    </w:tblPr>
    <w:tblStylePr w:type="firstRow">
      <w:rPr>
        <w:rFonts w:ascii="Season Sans Medium" w:hAnsi="Season Sans Medium"/>
        <w:b w:val="0"/>
        <w:color w:val="003A00"/>
      </w:rPr>
      <w:tblPr/>
      <w:tcPr>
        <w:tcBorders>
          <w:bottom w:val="single" w:sz="4" w:space="0" w:color="003A00"/>
        </w:tcBorders>
      </w:tcPr>
    </w:tblStylePr>
    <w:tblStylePr w:type="lastRow">
      <w:rPr>
        <w:rFonts w:ascii="Season Sans Medium" w:hAnsi="Season Sans Medium"/>
        <w:b w:val="0"/>
        <w:color w:val="auto"/>
      </w:rPr>
      <w:tblPr/>
      <w:tcPr>
        <w:tcBorders>
          <w:bottom w:val="single" w:sz="4" w:space="0" w:color="003A00"/>
        </w:tcBorders>
      </w:tcPr>
    </w:tblStylePr>
  </w:style>
  <w:style w:type="paragraph" w:styleId="Innehllsfrteckningsrubrik">
    <w:name w:val="TOC Heading"/>
    <w:basedOn w:val="Rubrik1"/>
    <w:next w:val="Normal"/>
    <w:uiPriority w:val="39"/>
    <w:unhideWhenUsed/>
    <w:qFormat/>
    <w:rsid w:val="00A77491"/>
    <w:pPr>
      <w:outlineLvl w:val="9"/>
    </w:pPr>
    <w:rPr>
      <w:color w:val="2E472A" w:themeColor="accent1" w:themeShade="BF"/>
      <w:sz w:val="32"/>
    </w:rPr>
  </w:style>
  <w:style w:type="paragraph" w:styleId="Innehll2">
    <w:name w:val="toc 2"/>
    <w:basedOn w:val="Normal"/>
    <w:next w:val="Normal"/>
    <w:autoRedefine/>
    <w:uiPriority w:val="39"/>
    <w:rsid w:val="00D10FC3"/>
    <w:pPr>
      <w:tabs>
        <w:tab w:val="right" w:leader="dot" w:pos="9979"/>
      </w:tabs>
      <w:spacing w:after="120"/>
    </w:pPr>
    <w:rPr>
      <w:kern w:val="0"/>
      <w14:ligatures w14:val="none"/>
    </w:rPr>
  </w:style>
  <w:style w:type="paragraph" w:styleId="Innehll3">
    <w:name w:val="toc 3"/>
    <w:basedOn w:val="Normal"/>
    <w:next w:val="Normal"/>
    <w:autoRedefine/>
    <w:uiPriority w:val="39"/>
    <w:rsid w:val="00D10FC3"/>
    <w:pPr>
      <w:tabs>
        <w:tab w:val="right" w:leader="dot" w:pos="9979"/>
      </w:tabs>
      <w:spacing w:after="120"/>
    </w:pPr>
    <w:rPr>
      <w:kern w:val="0"/>
      <w14:ligatures w14:val="none"/>
    </w:rPr>
  </w:style>
  <w:style w:type="character" w:styleId="Hyperlnk">
    <w:name w:val="Hyperlink"/>
    <w:basedOn w:val="Standardstycketeckensnitt"/>
    <w:uiPriority w:val="99"/>
    <w:unhideWhenUsed/>
    <w:rsid w:val="00136D29"/>
    <w:rPr>
      <w:color w:val="003A00"/>
      <w:u w:val="single"/>
    </w:rPr>
  </w:style>
  <w:style w:type="paragraph" w:styleId="Sidhuvud">
    <w:name w:val="header"/>
    <w:basedOn w:val="Normal"/>
    <w:link w:val="SidhuvudChar"/>
    <w:uiPriority w:val="99"/>
    <w:unhideWhenUsed/>
    <w:rsid w:val="00B855CE"/>
    <w:pPr>
      <w:tabs>
        <w:tab w:val="center" w:pos="4990"/>
        <w:tab w:val="right" w:pos="9979"/>
      </w:tabs>
    </w:pPr>
    <w:rPr>
      <w:color w:val="003A00"/>
      <w:sz w:val="28"/>
    </w:rPr>
  </w:style>
  <w:style w:type="character" w:customStyle="1" w:styleId="SidhuvudChar">
    <w:name w:val="Sidhuvud Char"/>
    <w:basedOn w:val="Standardstycketeckensnitt"/>
    <w:link w:val="Sidhuvud"/>
    <w:uiPriority w:val="99"/>
    <w:rsid w:val="00B855CE"/>
    <w:rPr>
      <w:color w:val="003A00"/>
      <w:sz w:val="28"/>
      <w:lang w:val="en-US"/>
    </w:rPr>
  </w:style>
  <w:style w:type="paragraph" w:styleId="Sidfot">
    <w:name w:val="footer"/>
    <w:basedOn w:val="Normal"/>
    <w:link w:val="SidfotChar"/>
    <w:uiPriority w:val="99"/>
    <w:unhideWhenUsed/>
    <w:rsid w:val="00B855CE"/>
    <w:pPr>
      <w:tabs>
        <w:tab w:val="right" w:pos="10546"/>
      </w:tabs>
      <w:spacing w:line="200" w:lineRule="atLeast"/>
    </w:pPr>
    <w:rPr>
      <w:color w:val="003A00"/>
      <w:sz w:val="16"/>
    </w:rPr>
  </w:style>
  <w:style w:type="character" w:customStyle="1" w:styleId="SidfotChar">
    <w:name w:val="Sidfot Char"/>
    <w:basedOn w:val="Standardstycketeckensnitt"/>
    <w:link w:val="Sidfot"/>
    <w:uiPriority w:val="99"/>
    <w:rsid w:val="00B855CE"/>
    <w:rPr>
      <w:color w:val="003A00"/>
      <w:sz w:val="16"/>
      <w:lang w:val="en-US"/>
    </w:rPr>
  </w:style>
  <w:style w:type="paragraph" w:styleId="Innehll4">
    <w:name w:val="toc 4"/>
    <w:basedOn w:val="Normal"/>
    <w:next w:val="Normal"/>
    <w:autoRedefine/>
    <w:uiPriority w:val="39"/>
    <w:semiHidden/>
    <w:unhideWhenUsed/>
    <w:rsid w:val="00D10FC3"/>
    <w:pPr>
      <w:tabs>
        <w:tab w:val="right" w:leader="dot" w:pos="9979"/>
      </w:tabs>
      <w:spacing w:after="120"/>
    </w:pPr>
  </w:style>
  <w:style w:type="paragraph" w:styleId="Innehll5">
    <w:name w:val="toc 5"/>
    <w:basedOn w:val="Normal"/>
    <w:next w:val="Normal"/>
    <w:autoRedefine/>
    <w:uiPriority w:val="39"/>
    <w:semiHidden/>
    <w:unhideWhenUsed/>
    <w:rsid w:val="00D10FC3"/>
    <w:pPr>
      <w:tabs>
        <w:tab w:val="right" w:leader="dot" w:pos="9979"/>
      </w:tabs>
      <w:spacing w:after="120"/>
    </w:pPr>
  </w:style>
  <w:style w:type="paragraph" w:styleId="Innehll6">
    <w:name w:val="toc 6"/>
    <w:basedOn w:val="Normal"/>
    <w:next w:val="Normal"/>
    <w:autoRedefine/>
    <w:uiPriority w:val="39"/>
    <w:semiHidden/>
    <w:unhideWhenUsed/>
    <w:rsid w:val="00FD531E"/>
    <w:pPr>
      <w:spacing w:after="120"/>
    </w:pPr>
  </w:style>
  <w:style w:type="paragraph" w:styleId="Innehll7">
    <w:name w:val="toc 7"/>
    <w:basedOn w:val="Normal"/>
    <w:next w:val="Normal"/>
    <w:autoRedefine/>
    <w:uiPriority w:val="39"/>
    <w:semiHidden/>
    <w:unhideWhenUsed/>
    <w:rsid w:val="00D10FC3"/>
    <w:pPr>
      <w:tabs>
        <w:tab w:val="right" w:leader="dot" w:pos="9979"/>
      </w:tabs>
      <w:spacing w:after="120"/>
    </w:pPr>
  </w:style>
  <w:style w:type="paragraph" w:styleId="Innehll8">
    <w:name w:val="toc 8"/>
    <w:basedOn w:val="Normal"/>
    <w:next w:val="Normal"/>
    <w:autoRedefine/>
    <w:uiPriority w:val="39"/>
    <w:semiHidden/>
    <w:unhideWhenUsed/>
    <w:rsid w:val="00D10FC3"/>
    <w:pPr>
      <w:tabs>
        <w:tab w:val="right" w:leader="dot" w:pos="9979"/>
      </w:tabs>
      <w:spacing w:after="120"/>
    </w:pPr>
  </w:style>
  <w:style w:type="paragraph" w:styleId="Innehll9">
    <w:name w:val="toc 9"/>
    <w:basedOn w:val="Normal"/>
    <w:next w:val="Normal"/>
    <w:autoRedefine/>
    <w:uiPriority w:val="39"/>
    <w:semiHidden/>
    <w:unhideWhenUsed/>
    <w:rsid w:val="00D10FC3"/>
    <w:pPr>
      <w:tabs>
        <w:tab w:val="right" w:leader="dot" w:pos="9979"/>
      </w:tabs>
      <w:spacing w:after="120"/>
    </w:pPr>
  </w:style>
  <w:style w:type="paragraph" w:styleId="Brdtext2">
    <w:name w:val="Body Text 2"/>
    <w:basedOn w:val="Normal"/>
    <w:link w:val="Brdtext2Char"/>
    <w:uiPriority w:val="99"/>
    <w:semiHidden/>
    <w:unhideWhenUsed/>
    <w:rsid w:val="000D46A0"/>
    <w:pPr>
      <w:spacing w:after="120" w:line="280" w:lineRule="atLeast"/>
    </w:pPr>
    <w:rPr>
      <w:sz w:val="22"/>
    </w:rPr>
  </w:style>
  <w:style w:type="character" w:customStyle="1" w:styleId="Brdtext2Char">
    <w:name w:val="Brödtext 2 Char"/>
    <w:basedOn w:val="Standardstycketeckensnitt"/>
    <w:link w:val="Brdtext2"/>
    <w:uiPriority w:val="99"/>
    <w:semiHidden/>
    <w:rsid w:val="000D46A0"/>
  </w:style>
  <w:style w:type="paragraph" w:styleId="Brdtext3">
    <w:name w:val="Body Text 3"/>
    <w:basedOn w:val="Normal"/>
    <w:link w:val="Brdtext3Char"/>
    <w:uiPriority w:val="99"/>
    <w:semiHidden/>
    <w:unhideWhenUsed/>
    <w:rsid w:val="000D46A0"/>
    <w:pPr>
      <w:spacing w:after="120" w:line="200" w:lineRule="atLeast"/>
    </w:pPr>
    <w:rPr>
      <w:sz w:val="16"/>
      <w:szCs w:val="16"/>
    </w:rPr>
  </w:style>
  <w:style w:type="character" w:customStyle="1" w:styleId="Brdtext3Char">
    <w:name w:val="Brödtext 3 Char"/>
    <w:basedOn w:val="Standardstycketeckensnitt"/>
    <w:link w:val="Brdtext3"/>
    <w:uiPriority w:val="99"/>
    <w:semiHidden/>
    <w:rsid w:val="000D46A0"/>
    <w:rPr>
      <w:sz w:val="16"/>
      <w:szCs w:val="16"/>
    </w:rPr>
  </w:style>
  <w:style w:type="paragraph" w:styleId="Brdtextmedfrstaindrag">
    <w:name w:val="Body Text First Indent"/>
    <w:basedOn w:val="Brdtext"/>
    <w:link w:val="BrdtextmedfrstaindragChar"/>
    <w:uiPriority w:val="99"/>
    <w:semiHidden/>
    <w:unhideWhenUsed/>
    <w:rsid w:val="000D46A0"/>
    <w:pPr>
      <w:spacing w:after="0"/>
      <w:ind w:firstLine="284"/>
    </w:pPr>
  </w:style>
  <w:style w:type="character" w:customStyle="1" w:styleId="BrdtextmedfrstaindragChar">
    <w:name w:val="Brödtext med första indrag Char"/>
    <w:basedOn w:val="BrdtextChar"/>
    <w:link w:val="Brdtextmedfrstaindrag"/>
    <w:uiPriority w:val="99"/>
    <w:semiHidden/>
    <w:rsid w:val="000D46A0"/>
    <w:rPr>
      <w:sz w:val="18"/>
      <w:lang w:val="en-US"/>
    </w:rPr>
  </w:style>
  <w:style w:type="paragraph" w:styleId="Brdtextmedindrag">
    <w:name w:val="Body Text Indent"/>
    <w:basedOn w:val="Normal"/>
    <w:link w:val="BrdtextmedindragChar"/>
    <w:uiPriority w:val="99"/>
    <w:semiHidden/>
    <w:unhideWhenUsed/>
    <w:rsid w:val="000D46A0"/>
    <w:pPr>
      <w:spacing w:after="120"/>
      <w:ind w:left="1304" w:hanging="1304"/>
    </w:pPr>
  </w:style>
  <w:style w:type="character" w:customStyle="1" w:styleId="BrdtextmedindragChar">
    <w:name w:val="Brödtext med indrag Char"/>
    <w:basedOn w:val="Standardstycketeckensnitt"/>
    <w:link w:val="Brdtextmedindrag"/>
    <w:uiPriority w:val="99"/>
    <w:semiHidden/>
    <w:rsid w:val="000D46A0"/>
    <w:rPr>
      <w:sz w:val="18"/>
    </w:rPr>
  </w:style>
  <w:style w:type="paragraph" w:styleId="Brdtextmedfrstaindrag2">
    <w:name w:val="Body Text First Indent 2"/>
    <w:basedOn w:val="Brdtextmedindrag"/>
    <w:link w:val="Brdtextmedfrstaindrag2Char"/>
    <w:uiPriority w:val="99"/>
    <w:semiHidden/>
    <w:unhideWhenUsed/>
    <w:rsid w:val="000D46A0"/>
    <w:pPr>
      <w:spacing w:after="0"/>
      <w:ind w:left="284" w:firstLine="284"/>
    </w:pPr>
  </w:style>
  <w:style w:type="character" w:customStyle="1" w:styleId="Brdtextmedfrstaindrag2Char">
    <w:name w:val="Brödtext med första indrag 2 Char"/>
    <w:basedOn w:val="BrdtextmedindragChar"/>
    <w:link w:val="Brdtextmedfrstaindrag2"/>
    <w:uiPriority w:val="99"/>
    <w:semiHidden/>
    <w:rsid w:val="000D46A0"/>
    <w:rPr>
      <w:sz w:val="18"/>
    </w:rPr>
  </w:style>
  <w:style w:type="paragraph" w:styleId="Brdtextmedindrag2">
    <w:name w:val="Body Text Indent 2"/>
    <w:basedOn w:val="Normal"/>
    <w:link w:val="Brdtextmedindrag2Char"/>
    <w:uiPriority w:val="99"/>
    <w:semiHidden/>
    <w:unhideWhenUsed/>
    <w:rsid w:val="000D46A0"/>
    <w:pPr>
      <w:spacing w:after="120"/>
      <w:ind w:left="2608" w:hanging="2608"/>
    </w:pPr>
  </w:style>
  <w:style w:type="character" w:customStyle="1" w:styleId="Brdtextmedindrag2Char">
    <w:name w:val="Brödtext med indrag 2 Char"/>
    <w:basedOn w:val="Standardstycketeckensnitt"/>
    <w:link w:val="Brdtextmedindrag2"/>
    <w:uiPriority w:val="99"/>
    <w:semiHidden/>
    <w:rsid w:val="000D46A0"/>
    <w:rPr>
      <w:sz w:val="18"/>
    </w:rPr>
  </w:style>
  <w:style w:type="paragraph" w:styleId="Brdtextmedindrag3">
    <w:name w:val="Body Text Indent 3"/>
    <w:basedOn w:val="Normal"/>
    <w:link w:val="Brdtextmedindrag3Char"/>
    <w:uiPriority w:val="99"/>
    <w:semiHidden/>
    <w:unhideWhenUsed/>
    <w:rsid w:val="000D46A0"/>
    <w:pPr>
      <w:spacing w:after="120" w:line="200" w:lineRule="atLeast"/>
      <w:ind w:left="1304" w:hanging="1304"/>
    </w:pPr>
    <w:rPr>
      <w:sz w:val="16"/>
      <w:szCs w:val="16"/>
    </w:rPr>
  </w:style>
  <w:style w:type="character" w:customStyle="1" w:styleId="Brdtextmedindrag3Char">
    <w:name w:val="Brödtext med indrag 3 Char"/>
    <w:basedOn w:val="Standardstycketeckensnitt"/>
    <w:link w:val="Brdtextmedindrag3"/>
    <w:uiPriority w:val="99"/>
    <w:semiHidden/>
    <w:rsid w:val="000D46A0"/>
    <w:rPr>
      <w:sz w:val="16"/>
      <w:szCs w:val="16"/>
    </w:rPr>
  </w:style>
  <w:style w:type="paragraph" w:styleId="Beskrivning">
    <w:name w:val="caption"/>
    <w:basedOn w:val="Normal"/>
    <w:next w:val="Normal"/>
    <w:uiPriority w:val="35"/>
    <w:unhideWhenUsed/>
    <w:qFormat/>
    <w:rsid w:val="00B855CE"/>
    <w:pPr>
      <w:spacing w:after="240"/>
    </w:pPr>
    <w:rPr>
      <w:i/>
      <w:iCs/>
      <w:sz w:val="16"/>
      <w:szCs w:val="18"/>
    </w:rPr>
  </w:style>
  <w:style w:type="paragraph" w:styleId="Fotnotstext">
    <w:name w:val="footnote text"/>
    <w:basedOn w:val="Normal"/>
    <w:link w:val="FotnotstextChar"/>
    <w:uiPriority w:val="99"/>
    <w:semiHidden/>
    <w:unhideWhenUsed/>
    <w:rsid w:val="00D800BF"/>
    <w:pPr>
      <w:spacing w:before="120" w:after="120" w:line="200" w:lineRule="atLeast"/>
    </w:pPr>
    <w:rPr>
      <w:sz w:val="16"/>
      <w:szCs w:val="20"/>
    </w:rPr>
  </w:style>
  <w:style w:type="character" w:customStyle="1" w:styleId="FotnotstextChar">
    <w:name w:val="Fotnotstext Char"/>
    <w:basedOn w:val="Standardstycketeckensnitt"/>
    <w:link w:val="Fotnotstext"/>
    <w:uiPriority w:val="99"/>
    <w:semiHidden/>
    <w:rsid w:val="00D800BF"/>
    <w:rPr>
      <w:sz w:val="16"/>
      <w:szCs w:val="20"/>
    </w:rPr>
  </w:style>
  <w:style w:type="character" w:styleId="Fotnotsreferens">
    <w:name w:val="footnote reference"/>
    <w:basedOn w:val="Standardstycketeckensnitt"/>
    <w:uiPriority w:val="99"/>
    <w:semiHidden/>
    <w:unhideWhenUsed/>
    <w:rsid w:val="00D800BF"/>
    <w:rPr>
      <w:vertAlign w:val="superscript"/>
    </w:rPr>
  </w:style>
  <w:style w:type="character" w:styleId="Stark">
    <w:name w:val="Strong"/>
    <w:basedOn w:val="Standardstycketeckensnitt"/>
    <w:uiPriority w:val="22"/>
    <w:qFormat/>
    <w:rsid w:val="00136D29"/>
    <w:rPr>
      <w:b/>
      <w:bCs/>
      <w:color w:val="003A00"/>
    </w:rPr>
  </w:style>
  <w:style w:type="paragraph" w:customStyle="1" w:styleId="Author">
    <w:name w:val="Author"/>
    <w:basedOn w:val="Normal"/>
    <w:qFormat/>
    <w:rsid w:val="00943E16"/>
    <w:pPr>
      <w:spacing w:before="120" w:after="120"/>
    </w:pPr>
    <w:rPr>
      <w:color w:val="FFFFFF" w:themeColor="background1"/>
      <w:sz w:val="24"/>
    </w:rPr>
  </w:style>
  <w:style w:type="paragraph" w:customStyle="1" w:styleId="CoverTitle">
    <w:name w:val="Cover Title"/>
    <w:basedOn w:val="Rubrik"/>
    <w:qFormat/>
    <w:rsid w:val="00D10FC3"/>
    <w:pPr>
      <w:spacing w:before="0" w:after="0"/>
      <w:jc w:val="center"/>
    </w:pPr>
    <w:rPr>
      <w:rFonts w:ascii="Season Mix Medium" w:hAnsi="Season Mix Medium"/>
      <w:color w:val="FFFFFF" w:themeColor="background1"/>
    </w:rPr>
  </w:style>
  <w:style w:type="paragraph" w:customStyle="1" w:styleId="CoverQ">
    <w:name w:val="Cover Q"/>
    <w:basedOn w:val="Underrubrik"/>
    <w:qFormat/>
    <w:rsid w:val="00D10FC3"/>
    <w:pPr>
      <w:spacing w:before="0" w:after="0"/>
      <w:jc w:val="center"/>
    </w:pPr>
    <w:rPr>
      <w:rFonts w:ascii="Season Mix Medium" w:hAnsi="Season Mix Medium"/>
      <w:color w:val="FFFFFF" w:themeColor="background1"/>
      <w:sz w:val="360"/>
    </w:rPr>
  </w:style>
  <w:style w:type="paragraph" w:customStyle="1" w:styleId="TableFill">
    <w:name w:val="Table Fill"/>
    <w:basedOn w:val="Normal"/>
    <w:qFormat/>
    <w:rsid w:val="00D10FC3"/>
    <w:pPr>
      <w:spacing w:line="200" w:lineRule="atLeast"/>
    </w:pPr>
    <w:rPr>
      <w:sz w:val="18"/>
    </w:rPr>
  </w:style>
  <w:style w:type="paragraph" w:styleId="Punktlista">
    <w:name w:val="List Bullet"/>
    <w:basedOn w:val="Normal"/>
    <w:uiPriority w:val="99"/>
    <w:unhideWhenUsed/>
    <w:qFormat/>
    <w:rsid w:val="00C565BF"/>
    <w:pPr>
      <w:numPr>
        <w:numId w:val="2"/>
      </w:numPr>
      <w:spacing w:after="120"/>
      <w:ind w:left="284" w:hanging="284"/>
    </w:pPr>
  </w:style>
  <w:style w:type="character" w:styleId="AnvndHyperlnk">
    <w:name w:val="FollowedHyperlink"/>
    <w:basedOn w:val="Standardstycketeckensnitt"/>
    <w:uiPriority w:val="99"/>
    <w:semiHidden/>
    <w:unhideWhenUsed/>
    <w:rsid w:val="00136D29"/>
    <w:rPr>
      <w:color w:val="003A00"/>
      <w:u w:val="single"/>
    </w:rPr>
  </w:style>
  <w:style w:type="paragraph" w:styleId="Punktlista2">
    <w:name w:val="List Bullet 2"/>
    <w:basedOn w:val="Normal"/>
    <w:uiPriority w:val="99"/>
    <w:unhideWhenUsed/>
    <w:rsid w:val="00C565BF"/>
    <w:pPr>
      <w:numPr>
        <w:numId w:val="3"/>
      </w:numPr>
      <w:spacing w:after="120"/>
      <w:ind w:left="568" w:hanging="284"/>
    </w:pPr>
  </w:style>
  <w:style w:type="character" w:styleId="Hashtagg">
    <w:name w:val="Hashtag"/>
    <w:basedOn w:val="Standardstycketeckensnitt"/>
    <w:uiPriority w:val="99"/>
    <w:semiHidden/>
    <w:unhideWhenUsed/>
    <w:rsid w:val="00136D29"/>
    <w:rPr>
      <w:color w:val="003A00"/>
      <w:shd w:val="clear" w:color="auto" w:fill="E1DFDD"/>
    </w:rPr>
  </w:style>
  <w:style w:type="character" w:styleId="Nmn">
    <w:name w:val="Mention"/>
    <w:basedOn w:val="Standardstycketeckensnitt"/>
    <w:uiPriority w:val="99"/>
    <w:semiHidden/>
    <w:unhideWhenUsed/>
    <w:rsid w:val="00136D29"/>
    <w:rPr>
      <w:color w:val="003A00"/>
      <w:shd w:val="clear" w:color="auto" w:fill="E1DFDD"/>
    </w:rPr>
  </w:style>
  <w:style w:type="paragraph" w:styleId="Citat">
    <w:name w:val="Quote"/>
    <w:basedOn w:val="Normal"/>
    <w:next w:val="Normal"/>
    <w:link w:val="CitatChar"/>
    <w:uiPriority w:val="29"/>
    <w:rsid w:val="00B855CE"/>
    <w:pPr>
      <w:spacing w:before="200" w:after="160"/>
      <w:ind w:left="864" w:right="864"/>
      <w:jc w:val="center"/>
    </w:pPr>
    <w:rPr>
      <w:rFonts w:asciiTheme="majorHAnsi" w:hAnsiTheme="majorHAnsi"/>
      <w:i/>
      <w:iCs/>
      <w:color w:val="003A00"/>
      <w:sz w:val="22"/>
    </w:rPr>
  </w:style>
  <w:style w:type="character" w:customStyle="1" w:styleId="CitatChar">
    <w:name w:val="Citat Char"/>
    <w:basedOn w:val="Standardstycketeckensnitt"/>
    <w:link w:val="Citat"/>
    <w:uiPriority w:val="29"/>
    <w:rsid w:val="00B855CE"/>
    <w:rPr>
      <w:rFonts w:asciiTheme="majorHAnsi" w:hAnsiTheme="majorHAnsi"/>
      <w:i/>
      <w:iCs/>
      <w:color w:val="003A00"/>
      <w:lang w:val="en-US"/>
    </w:rPr>
  </w:style>
  <w:style w:type="paragraph" w:customStyle="1" w:styleId="TableHeader">
    <w:name w:val="Table Header"/>
    <w:basedOn w:val="TableFill"/>
    <w:qFormat/>
    <w:rsid w:val="00D10FC3"/>
    <w:rPr>
      <w:rFonts w:ascii="Season Sans Medium" w:hAnsi="Season Sans Medium"/>
      <w:color w:val="003A00"/>
      <w:lang w:val="fi-FI"/>
    </w:rPr>
  </w:style>
  <w:style w:type="paragraph" w:styleId="Liststycke">
    <w:name w:val="List Paragraph"/>
    <w:basedOn w:val="Normal"/>
    <w:uiPriority w:val="34"/>
    <w:qFormat/>
    <w:rsid w:val="00A2177D"/>
    <w:pPr>
      <w:ind w:left="720"/>
      <w:contextualSpacing/>
    </w:pPr>
  </w:style>
  <w:style w:type="character" w:styleId="Olstomnmnande">
    <w:name w:val="Unresolved Mention"/>
    <w:basedOn w:val="Standardstycketeckensnitt"/>
    <w:uiPriority w:val="99"/>
    <w:semiHidden/>
    <w:unhideWhenUsed/>
    <w:rsid w:val="009B1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nesta.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Q\Templates\EQ%20Basic.dotx" TargetMode="External"/></Relationships>
</file>

<file path=word/theme/theme1.xml><?xml version="1.0" encoding="utf-8"?>
<a:theme xmlns:a="http://schemas.openxmlformats.org/drawingml/2006/main" name="Office Theme">
  <a:themeElements>
    <a:clrScheme name="EQ final">
      <a:dk1>
        <a:sysClr val="windowText" lastClr="000000"/>
      </a:dk1>
      <a:lt1>
        <a:sysClr val="window" lastClr="FFFFFF"/>
      </a:lt1>
      <a:dk2>
        <a:srgbClr val="636363"/>
      </a:dk2>
      <a:lt2>
        <a:srgbClr val="B1B1B1"/>
      </a:lt2>
      <a:accent1>
        <a:srgbClr val="3E6038"/>
      </a:accent1>
      <a:accent2>
        <a:srgbClr val="9DAF9B"/>
      </a:accent2>
      <a:accent3>
        <a:srgbClr val="6B5050"/>
      </a:accent3>
      <a:accent4>
        <a:srgbClr val="B5A8A7"/>
      </a:accent4>
      <a:accent5>
        <a:srgbClr val="436E6F"/>
      </a:accent5>
      <a:accent6>
        <a:srgbClr val="9FB6B7"/>
      </a:accent6>
      <a:hlink>
        <a:srgbClr val="3E6038"/>
      </a:hlink>
      <a:folHlink>
        <a:srgbClr val="9DAF9B"/>
      </a:folHlink>
    </a:clrScheme>
    <a:fontScheme name="EQ">
      <a:majorFont>
        <a:latin typeface="Season Mix"/>
        <a:ea typeface=""/>
        <a:cs typeface=""/>
      </a:majorFont>
      <a:minorFont>
        <a:latin typeface="Seaso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eQ Light Green">
      <a:srgbClr val="EEF6E6"/>
    </a:custClr>
    <a:custClr name="eQ Dark Green">
      <a:srgbClr val="003A00"/>
    </a:custClr>
    <a:custClr name="eQ Custom Colour">
      <a:srgbClr val="3E6038"/>
    </a:custClr>
    <a:custClr name="eQ Custom Colour">
      <a:srgbClr val="6D8869"/>
    </a:custClr>
    <a:custClr name="eQ Custom Colour">
      <a:srgbClr val="9DAF9B"/>
    </a:custClr>
    <a:custClr name="eQ Custom Colour">
      <a:srgbClr val="CED7CD"/>
    </a:custClr>
    <a:custClr name="eQ Custom Colour">
      <a:srgbClr val="E7EBE6"/>
    </a:custClr>
    <a:custClr name="eQ Natural White">
      <a:srgbClr val="F8F7F4"/>
    </a:custClr>
    <a:custClr name="eQ Green Accent">
      <a:srgbClr val="2FD100"/>
    </a:custClr>
    <a:custClr name="White">
      <a:srgbClr val="FFFFFF"/>
    </a:custClr>
    <a:custClr name="eQ Light Burgundy">
      <a:srgbClr val="F6E8F2"/>
    </a:custClr>
    <a:custClr name="eQ Dark Burgundy">
      <a:srgbClr val="4C2323"/>
    </a:custClr>
    <a:custClr name="eQ Custom Colour">
      <a:srgbClr val="6B5050"/>
    </a:custClr>
    <a:custClr name="eQ Custom Colour">
      <a:srgbClr val="907C7B"/>
    </a:custClr>
    <a:custClr name="eQ Custom Colour">
      <a:srgbClr val="B5A8A7"/>
    </a:custClr>
    <a:custClr name="eQ Custom Colour">
      <a:srgbClr val="DAD3D3"/>
    </a:custClr>
    <a:custClr name="eQ Custom Colour">
      <a:srgbClr val="ECE9E9"/>
    </a:custClr>
    <a:custClr name="eQ Natural White">
      <a:srgbClr val="F8F7F4"/>
    </a:custClr>
    <a:custClr name="eQ Burgundy Accent">
      <a:srgbClr val="FF00FF"/>
    </a:custClr>
    <a:custClr name="White">
      <a:srgbClr val="FFFFFF"/>
    </a:custClr>
    <a:custClr name="eQ Light Petrol">
      <a:srgbClr val="EBF1F6"/>
    </a:custClr>
    <a:custClr name="eQ Dark Petrol">
      <a:srgbClr val="004C4C"/>
    </a:custClr>
    <a:custClr name="eQ Custom Colour">
      <a:srgbClr val="436E6F"/>
    </a:custClr>
    <a:custClr name="eQ Custom Colour">
      <a:srgbClr val="709293"/>
    </a:custClr>
    <a:custClr name="eQ Custom Colour">
      <a:srgbClr val="9FB6B7"/>
    </a:custClr>
    <a:custClr name="eQ Custom Colour">
      <a:srgbClr val="CFDBDB"/>
    </a:custClr>
    <a:custClr name="eQ Custom Colour">
      <a:srgbClr val="E7EDED"/>
    </a:custClr>
    <a:custClr name="eQ Natural White">
      <a:srgbClr val="F8F7F4"/>
    </a:custClr>
    <a:custClr name="eQ Petrol Accent">
      <a:srgbClr val="00CDCA"/>
    </a:custClr>
    <a:custClr name="White">
      <a:srgbClr val="FFFFFF"/>
    </a:custClr>
    <a:custClr name="eQ Light Grey">
      <a:srgbClr val="F0F0F0"/>
    </a:custClr>
    <a:custClr name="eQ Dark Grey">
      <a:srgbClr val="3C3C3C"/>
    </a:custClr>
    <a:custClr name="eQ Custom Colour">
      <a:srgbClr val="636363"/>
    </a:custClr>
    <a:custClr name="eQ Custom Colour">
      <a:srgbClr val="8A8A8A"/>
    </a:custClr>
    <a:custClr name="eQ Custom Colour">
      <a:srgbClr val="B1B1B1"/>
    </a:custClr>
    <a:custClr name="eQ Custom Colour">
      <a:srgbClr val="D8D8D8"/>
    </a:custClr>
    <a:custClr name="eQ Custom Colour">
      <a:srgbClr val="ECECEC"/>
    </a:custClr>
    <a:custClr name="eQ Natural White">
      <a:srgbClr val="F8F7F4"/>
    </a:custClr>
    <a:custClr name="eQ Grey Accent">
      <a:srgbClr val="D9B200"/>
    </a:custClr>
    <a:custClr name="White">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D07C-7D5E-4E4E-8045-0E3F648B7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 Basic</Template>
  <TotalTime>3</TotalTime>
  <Pages>3</Pages>
  <Words>1417</Words>
  <Characters>8080</Characters>
  <Application>Microsoft Office Word</Application>
  <DocSecurity>0</DocSecurity>
  <Lines>67</Lines>
  <Paragraphs>18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EQ Word Template</vt:lpstr>
      <vt:lpstr>Heading 1 Season Mix 22pt</vt:lpstr>
      <vt:lpstr>    Heading 2 Season Sans Medium 11/13pt</vt:lpstr>
      <vt:lpstr>        Heading 3 Season Sans 11/13pt</vt:lpstr>
    </vt:vector>
  </TitlesOfParts>
  <Company>grow.</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 Word Template</dc:title>
  <dc:subject/>
  <dc:creator>Taina Kyllönen</dc:creator>
  <cp:keywords/>
  <dc:description/>
  <cp:lastModifiedBy>Kajsa Flodin</cp:lastModifiedBy>
  <cp:revision>4</cp:revision>
  <cp:lastPrinted>2026-10-21T19:21:00Z</cp:lastPrinted>
  <dcterms:created xsi:type="dcterms:W3CDTF">2026-10-22T19:36:00Z</dcterms:created>
  <dcterms:modified xsi:type="dcterms:W3CDTF">2026-10-22T19:55:00Z</dcterms:modified>
</cp:coreProperties>
</file>